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0E" w:rsidRPr="00203DDE" w:rsidRDefault="00E71E0E">
      <w:pPr>
        <w:ind w:left="-1759" w:firstLine="1759"/>
        <w:jc w:val="center"/>
        <w:rPr>
          <w:rFonts w:cs="David" w:hint="cs"/>
          <w:szCs w:val="24"/>
          <w:rtl/>
        </w:rPr>
      </w:pPr>
      <w:r w:rsidRPr="00203DDE">
        <w:rPr>
          <w:rFonts w:cs="David" w:hint="cs"/>
          <w:szCs w:val="24"/>
          <w:rtl/>
        </w:rPr>
        <w:t xml:space="preserve">                                                                                                   </w:t>
      </w:r>
      <w:r w:rsidRPr="00203DDE">
        <w:rPr>
          <w:rFonts w:cs="David"/>
          <w:szCs w:val="24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9pt;height:46pt" fillcolor="window">
            <v:imagedata r:id="rId7" o:title=""/>
          </v:shape>
        </w:pict>
      </w:r>
      <w:r w:rsidRPr="00203DDE">
        <w:rPr>
          <w:rFonts w:cs="David" w:hint="cs"/>
          <w:szCs w:val="24"/>
          <w:rtl/>
        </w:rPr>
        <w:t xml:space="preserve">       </w:t>
      </w:r>
    </w:p>
    <w:p w:rsidR="00E71E0E" w:rsidRPr="00203DDE" w:rsidRDefault="00E71E0E" w:rsidP="00D869F6">
      <w:pPr>
        <w:pStyle w:val="a3"/>
        <w:tabs>
          <w:tab w:val="clear" w:pos="4320"/>
          <w:tab w:val="clear" w:pos="8640"/>
          <w:tab w:val="center" w:pos="4156"/>
        </w:tabs>
        <w:ind w:left="5286"/>
        <w:jc w:val="both"/>
        <w:rPr>
          <w:rFonts w:cs="David"/>
          <w:rtl/>
        </w:rPr>
      </w:pPr>
      <w:r w:rsidRPr="00203DDE">
        <w:rPr>
          <w:rFonts w:cs="David"/>
          <w:rtl/>
        </w:rPr>
        <w:t>מטא"ר/ אגף    השיטור    והביטחון</w:t>
      </w:r>
    </w:p>
    <w:p w:rsidR="00E71E0E" w:rsidRPr="00203DDE" w:rsidRDefault="00E71E0E" w:rsidP="00D869F6">
      <w:pPr>
        <w:pStyle w:val="a3"/>
        <w:tabs>
          <w:tab w:val="clear" w:pos="4320"/>
          <w:tab w:val="clear" w:pos="8640"/>
          <w:tab w:val="center" w:pos="4156"/>
        </w:tabs>
        <w:ind w:left="5286"/>
        <w:jc w:val="both"/>
        <w:rPr>
          <w:rFonts w:cs="David"/>
          <w:rtl/>
        </w:rPr>
      </w:pPr>
      <w:r w:rsidRPr="00203DDE">
        <w:rPr>
          <w:rFonts w:cs="David"/>
          <w:rtl/>
        </w:rPr>
        <w:t>מחלקת                              חבלה</w:t>
      </w:r>
    </w:p>
    <w:p w:rsidR="00E71E0E" w:rsidRPr="00203DDE" w:rsidRDefault="00E71E0E" w:rsidP="00D869F6">
      <w:pPr>
        <w:pStyle w:val="a3"/>
        <w:tabs>
          <w:tab w:val="clear" w:pos="4320"/>
          <w:tab w:val="clear" w:pos="8640"/>
          <w:tab w:val="center" w:pos="4156"/>
        </w:tabs>
        <w:ind w:left="5286"/>
        <w:jc w:val="both"/>
        <w:rPr>
          <w:rFonts w:cs="David"/>
        </w:rPr>
      </w:pPr>
      <w:r w:rsidRPr="00203DDE">
        <w:rPr>
          <w:rFonts w:cs="David" w:hint="cs"/>
          <w:rtl/>
        </w:rPr>
        <w:t xml:space="preserve">טל:         </w:t>
      </w:r>
      <w:r w:rsidR="008F7330" w:rsidRPr="00203DDE">
        <w:rPr>
          <w:rFonts w:cs="David" w:hint="cs"/>
          <w:rtl/>
        </w:rPr>
        <w:t xml:space="preserve">   </w:t>
      </w:r>
      <w:r w:rsidRPr="00203DDE">
        <w:rPr>
          <w:rFonts w:cs="David" w:hint="cs"/>
          <w:rtl/>
        </w:rPr>
        <w:t xml:space="preserve">    </w:t>
      </w:r>
      <w:r w:rsidR="00D869F6" w:rsidRPr="00203DDE">
        <w:rPr>
          <w:rFonts w:cs="David" w:hint="cs"/>
          <w:rtl/>
        </w:rPr>
        <w:t xml:space="preserve"> </w:t>
      </w:r>
      <w:r w:rsidRPr="00203DDE">
        <w:rPr>
          <w:rFonts w:cs="David" w:hint="cs"/>
          <w:rtl/>
        </w:rPr>
        <w:t xml:space="preserve">     </w:t>
      </w:r>
      <w:r w:rsidR="00EA5FF2" w:rsidRPr="00203DDE">
        <w:rPr>
          <w:rFonts w:cs="David"/>
        </w:rPr>
        <w:t>02-5428949</w:t>
      </w:r>
    </w:p>
    <w:p w:rsidR="00E71E0E" w:rsidRPr="00203DDE" w:rsidRDefault="00E71E0E" w:rsidP="00D869F6">
      <w:pPr>
        <w:pStyle w:val="a3"/>
        <w:tabs>
          <w:tab w:val="clear" w:pos="4320"/>
          <w:tab w:val="clear" w:pos="8640"/>
          <w:tab w:val="center" w:pos="4156"/>
        </w:tabs>
        <w:ind w:left="5286"/>
        <w:jc w:val="both"/>
        <w:rPr>
          <w:rFonts w:cs="David"/>
          <w:rtl/>
        </w:rPr>
      </w:pPr>
      <w:r w:rsidRPr="00203DDE">
        <w:rPr>
          <w:rFonts w:cs="David"/>
          <w:rtl/>
        </w:rPr>
        <w:t xml:space="preserve">פקס:       </w:t>
      </w:r>
      <w:r w:rsidR="008F7330" w:rsidRPr="00203DDE">
        <w:rPr>
          <w:rFonts w:cs="David" w:hint="cs"/>
          <w:rtl/>
        </w:rPr>
        <w:t xml:space="preserve">   </w:t>
      </w:r>
      <w:r w:rsidRPr="00203DDE">
        <w:rPr>
          <w:rFonts w:cs="David"/>
          <w:rtl/>
        </w:rPr>
        <w:t xml:space="preserve">          </w:t>
      </w:r>
      <w:r w:rsidRPr="00203DDE">
        <w:rPr>
          <w:rFonts w:cs="David"/>
        </w:rPr>
        <w:t>02-5</w:t>
      </w:r>
      <w:r w:rsidR="00EA5FF2" w:rsidRPr="00203DDE">
        <w:rPr>
          <w:rFonts w:cs="David"/>
        </w:rPr>
        <w:t>42</w:t>
      </w:r>
      <w:r w:rsidRPr="00203DDE">
        <w:rPr>
          <w:rFonts w:cs="David"/>
        </w:rPr>
        <w:t>8993</w:t>
      </w:r>
    </w:p>
    <w:p w:rsidR="00D869F6" w:rsidRPr="00203DDE" w:rsidRDefault="003B38C4" w:rsidP="003B38C4">
      <w:pPr>
        <w:pStyle w:val="a3"/>
        <w:tabs>
          <w:tab w:val="clear" w:pos="4320"/>
          <w:tab w:val="clear" w:pos="8640"/>
          <w:tab w:val="center" w:pos="4156"/>
        </w:tabs>
        <w:ind w:left="6480"/>
        <w:jc w:val="center"/>
        <w:rPr>
          <w:rFonts w:cs="David" w:hint="cs"/>
          <w:u w:val="single"/>
          <w:rtl/>
        </w:rPr>
      </w:pPr>
      <w:r>
        <w:rPr>
          <w:rFonts w:cs="David" w:hint="eastAsia"/>
          <w:rtl/>
        </w:rPr>
        <w:t>‏</w:t>
      </w:r>
      <w:r>
        <w:rPr>
          <w:rFonts w:cs="David"/>
          <w:rtl/>
        </w:rPr>
        <w:t>13 מרץ 2012</w:t>
      </w:r>
    </w:p>
    <w:p w:rsidR="00D869F6" w:rsidRPr="00203DDE" w:rsidRDefault="00D869F6" w:rsidP="00D869F6">
      <w:pPr>
        <w:pStyle w:val="a3"/>
        <w:tabs>
          <w:tab w:val="clear" w:pos="4320"/>
          <w:tab w:val="clear" w:pos="8640"/>
          <w:tab w:val="center" w:pos="4156"/>
        </w:tabs>
        <w:ind w:left="41"/>
        <w:jc w:val="center"/>
        <w:rPr>
          <w:rFonts w:cs="David" w:hint="cs"/>
          <w:u w:val="single"/>
          <w:rtl/>
        </w:rPr>
      </w:pPr>
    </w:p>
    <w:p w:rsidR="0051084F" w:rsidRPr="00203DDE" w:rsidRDefault="0051084F" w:rsidP="00D869F6">
      <w:pPr>
        <w:pStyle w:val="a3"/>
        <w:tabs>
          <w:tab w:val="clear" w:pos="4320"/>
          <w:tab w:val="clear" w:pos="8640"/>
          <w:tab w:val="center" w:pos="4156"/>
        </w:tabs>
        <w:ind w:left="41"/>
        <w:jc w:val="center"/>
        <w:rPr>
          <w:rFonts w:cs="David" w:hint="cs"/>
          <w:u w:val="single"/>
          <w:rtl/>
        </w:rPr>
      </w:pPr>
    </w:p>
    <w:p w:rsidR="00203DDE" w:rsidRPr="00203DDE" w:rsidRDefault="00203DDE" w:rsidP="00D869F6">
      <w:pPr>
        <w:pStyle w:val="a3"/>
        <w:tabs>
          <w:tab w:val="clear" w:pos="4320"/>
          <w:tab w:val="clear" w:pos="8640"/>
          <w:tab w:val="center" w:pos="4156"/>
        </w:tabs>
        <w:ind w:left="41"/>
        <w:jc w:val="center"/>
        <w:rPr>
          <w:rFonts w:cs="David" w:hint="cs"/>
          <w:sz w:val="52"/>
          <w:szCs w:val="52"/>
          <w:u w:val="single"/>
          <w:rtl/>
        </w:rPr>
      </w:pPr>
    </w:p>
    <w:p w:rsidR="00203DDE" w:rsidRPr="00203DDE" w:rsidRDefault="00203DDE" w:rsidP="00D869F6">
      <w:pPr>
        <w:pStyle w:val="a3"/>
        <w:tabs>
          <w:tab w:val="clear" w:pos="4320"/>
          <w:tab w:val="clear" w:pos="8640"/>
          <w:tab w:val="center" w:pos="4156"/>
        </w:tabs>
        <w:ind w:left="41"/>
        <w:jc w:val="center"/>
        <w:rPr>
          <w:rFonts w:cs="David" w:hint="cs"/>
          <w:sz w:val="52"/>
          <w:szCs w:val="52"/>
          <w:u w:val="single"/>
          <w:rtl/>
        </w:rPr>
      </w:pPr>
    </w:p>
    <w:p w:rsidR="00F3785C" w:rsidRPr="00203DDE" w:rsidRDefault="00F3785C" w:rsidP="00CF0020">
      <w:pPr>
        <w:pStyle w:val="a3"/>
        <w:tabs>
          <w:tab w:val="clear" w:pos="4320"/>
          <w:tab w:val="clear" w:pos="8640"/>
          <w:tab w:val="center" w:pos="4156"/>
        </w:tabs>
        <w:ind w:left="41"/>
        <w:jc w:val="center"/>
        <w:rPr>
          <w:rFonts w:cs="David" w:hint="cs"/>
          <w:sz w:val="56"/>
          <w:szCs w:val="56"/>
          <w:u w:val="single"/>
          <w:rtl/>
        </w:rPr>
      </w:pPr>
      <w:r w:rsidRPr="00203DDE">
        <w:rPr>
          <w:rFonts w:cs="David" w:hint="cs"/>
          <w:sz w:val="56"/>
          <w:szCs w:val="56"/>
          <w:u w:val="single"/>
          <w:rtl/>
        </w:rPr>
        <w:t>מפרט מס' 56/201</w:t>
      </w:r>
      <w:r w:rsidR="00CF0020">
        <w:rPr>
          <w:rFonts w:cs="David" w:hint="cs"/>
          <w:sz w:val="56"/>
          <w:szCs w:val="56"/>
          <w:u w:val="single"/>
          <w:rtl/>
        </w:rPr>
        <w:t>2</w:t>
      </w:r>
    </w:p>
    <w:p w:rsidR="00203DDE" w:rsidRPr="00203DDE" w:rsidRDefault="00203DDE" w:rsidP="00D869F6">
      <w:pPr>
        <w:pStyle w:val="a3"/>
        <w:tabs>
          <w:tab w:val="clear" w:pos="4320"/>
          <w:tab w:val="clear" w:pos="8640"/>
          <w:tab w:val="center" w:pos="4156"/>
        </w:tabs>
        <w:ind w:left="41"/>
        <w:jc w:val="center"/>
        <w:rPr>
          <w:rFonts w:cs="David" w:hint="cs"/>
          <w:sz w:val="52"/>
          <w:szCs w:val="52"/>
          <w:u w:val="single"/>
          <w:rtl/>
        </w:rPr>
      </w:pPr>
    </w:p>
    <w:p w:rsidR="00203DDE" w:rsidRPr="00203DDE" w:rsidRDefault="00203DDE" w:rsidP="00D869F6">
      <w:pPr>
        <w:pStyle w:val="a3"/>
        <w:tabs>
          <w:tab w:val="clear" w:pos="4320"/>
          <w:tab w:val="clear" w:pos="8640"/>
          <w:tab w:val="center" w:pos="4156"/>
        </w:tabs>
        <w:ind w:left="41"/>
        <w:jc w:val="center"/>
        <w:rPr>
          <w:rFonts w:cs="David" w:hint="cs"/>
          <w:sz w:val="52"/>
          <w:szCs w:val="52"/>
          <w:u w:val="single"/>
          <w:rtl/>
        </w:rPr>
      </w:pPr>
    </w:p>
    <w:p w:rsidR="00F3785C" w:rsidRPr="00203DDE" w:rsidRDefault="00F3785C" w:rsidP="00D869F6">
      <w:pPr>
        <w:pStyle w:val="a3"/>
        <w:tabs>
          <w:tab w:val="clear" w:pos="4320"/>
          <w:tab w:val="clear" w:pos="8640"/>
          <w:tab w:val="center" w:pos="4156"/>
        </w:tabs>
        <w:ind w:left="41"/>
        <w:jc w:val="center"/>
        <w:rPr>
          <w:rFonts w:cs="David" w:hint="cs"/>
          <w:sz w:val="52"/>
          <w:szCs w:val="52"/>
          <w:u w:val="single"/>
          <w:rtl/>
        </w:rPr>
      </w:pPr>
    </w:p>
    <w:p w:rsidR="002F3376" w:rsidRPr="00203DDE" w:rsidRDefault="00D869F6" w:rsidP="00D869F6">
      <w:pPr>
        <w:pStyle w:val="a3"/>
        <w:tabs>
          <w:tab w:val="clear" w:pos="4320"/>
          <w:tab w:val="clear" w:pos="8640"/>
          <w:tab w:val="center" w:pos="4156"/>
        </w:tabs>
        <w:ind w:left="41"/>
        <w:jc w:val="center"/>
        <w:rPr>
          <w:rFonts w:cs="David" w:hint="cs"/>
          <w:sz w:val="52"/>
          <w:szCs w:val="52"/>
          <w:u w:val="single"/>
          <w:rtl/>
        </w:rPr>
      </w:pPr>
      <w:r w:rsidRPr="00203DDE">
        <w:rPr>
          <w:rFonts w:cs="David" w:hint="cs"/>
          <w:sz w:val="52"/>
          <w:szCs w:val="52"/>
          <w:u w:val="single"/>
          <w:rtl/>
        </w:rPr>
        <w:t xml:space="preserve"> מצברי אופטימה עבור רובוט חבלה</w:t>
      </w:r>
    </w:p>
    <w:p w:rsidR="00766D6A" w:rsidRPr="00203DDE" w:rsidRDefault="00766D6A" w:rsidP="00766D6A">
      <w:pPr>
        <w:pStyle w:val="a3"/>
        <w:tabs>
          <w:tab w:val="clear" w:pos="4320"/>
          <w:tab w:val="clear" w:pos="8640"/>
          <w:tab w:val="center" w:pos="892"/>
        </w:tabs>
        <w:spacing w:line="360" w:lineRule="auto"/>
        <w:ind w:left="360"/>
        <w:rPr>
          <w:rFonts w:cs="David" w:hint="cs"/>
          <w:u w:val="single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pStyle w:val="a3"/>
        <w:tabs>
          <w:tab w:val="clear" w:pos="4320"/>
          <w:tab w:val="clear" w:pos="8640"/>
          <w:tab w:val="center" w:pos="892"/>
        </w:tabs>
        <w:spacing w:line="360" w:lineRule="auto"/>
        <w:ind w:left="360"/>
        <w:rPr>
          <w:rFonts w:cs="David"/>
          <w:rtl/>
        </w:rPr>
      </w:pPr>
    </w:p>
    <w:p w:rsidR="00766D6A" w:rsidRPr="00203DDE" w:rsidRDefault="00766D6A" w:rsidP="00766D6A">
      <w:pPr>
        <w:rPr>
          <w:rFonts w:cs="David"/>
          <w:rtl/>
        </w:rPr>
      </w:pPr>
    </w:p>
    <w:p w:rsidR="00766D6A" w:rsidRPr="00203DDE" w:rsidRDefault="00766D6A" w:rsidP="00766D6A">
      <w:pPr>
        <w:pStyle w:val="a3"/>
        <w:tabs>
          <w:tab w:val="clear" w:pos="4320"/>
          <w:tab w:val="clear" w:pos="8640"/>
          <w:tab w:val="center" w:pos="892"/>
        </w:tabs>
        <w:spacing w:line="360" w:lineRule="auto"/>
        <w:ind w:left="360"/>
        <w:rPr>
          <w:rFonts w:cs="David"/>
          <w:rtl/>
        </w:rPr>
      </w:pPr>
    </w:p>
    <w:p w:rsidR="00766D6A" w:rsidRPr="00203DDE" w:rsidRDefault="00766D6A" w:rsidP="00766D6A">
      <w:pPr>
        <w:pStyle w:val="a3"/>
        <w:tabs>
          <w:tab w:val="clear" w:pos="4320"/>
          <w:tab w:val="clear" w:pos="8640"/>
          <w:tab w:val="left" w:pos="6844"/>
        </w:tabs>
        <w:spacing w:line="360" w:lineRule="auto"/>
        <w:ind w:left="360"/>
        <w:rPr>
          <w:rFonts w:cs="David"/>
          <w:rtl/>
        </w:rPr>
      </w:pPr>
      <w:r w:rsidRPr="00203DDE">
        <w:rPr>
          <w:rFonts w:cs="David"/>
          <w:rtl/>
        </w:rPr>
        <w:tab/>
      </w:r>
    </w:p>
    <w:p w:rsidR="00766D6A" w:rsidRPr="00203DDE" w:rsidRDefault="00766D6A" w:rsidP="00766D6A">
      <w:pPr>
        <w:pStyle w:val="a3"/>
        <w:tabs>
          <w:tab w:val="clear" w:pos="4320"/>
          <w:tab w:val="clear" w:pos="8640"/>
          <w:tab w:val="center" w:pos="892"/>
        </w:tabs>
        <w:spacing w:line="360" w:lineRule="auto"/>
        <w:ind w:left="360"/>
        <w:rPr>
          <w:rFonts w:cs="David" w:hint="cs"/>
          <w:rtl/>
        </w:rPr>
      </w:pPr>
    </w:p>
    <w:p w:rsidR="00766D6A" w:rsidRPr="00203DDE" w:rsidRDefault="00766D6A" w:rsidP="00766D6A">
      <w:pPr>
        <w:pStyle w:val="a3"/>
        <w:tabs>
          <w:tab w:val="clear" w:pos="4320"/>
          <w:tab w:val="clear" w:pos="8640"/>
          <w:tab w:val="center" w:pos="892"/>
        </w:tabs>
        <w:spacing w:line="360" w:lineRule="auto"/>
        <w:ind w:left="360"/>
        <w:rPr>
          <w:rFonts w:cs="David" w:hint="cs"/>
          <w:rtl/>
        </w:rPr>
      </w:pPr>
    </w:p>
    <w:p w:rsidR="00930A7D" w:rsidRDefault="0051084F" w:rsidP="00450D66">
      <w:pPr>
        <w:pStyle w:val="a3"/>
        <w:numPr>
          <w:ilvl w:val="0"/>
          <w:numId w:val="25"/>
        </w:numPr>
        <w:tabs>
          <w:tab w:val="clear" w:pos="4320"/>
          <w:tab w:val="clear" w:pos="8640"/>
          <w:tab w:val="center" w:pos="325"/>
        </w:tabs>
        <w:spacing w:line="360" w:lineRule="auto"/>
        <w:rPr>
          <w:rFonts w:cs="David" w:hint="cs"/>
        </w:rPr>
      </w:pPr>
      <w:r w:rsidRPr="00203DDE">
        <w:rPr>
          <w:rFonts w:cs="David"/>
          <w:rtl/>
        </w:rPr>
        <w:br w:type="page"/>
      </w:r>
      <w:r w:rsidR="00930A7D" w:rsidRPr="00203DDE">
        <w:rPr>
          <w:rFonts w:cs="David" w:hint="cs"/>
          <w:b/>
          <w:bCs/>
          <w:u w:val="single"/>
          <w:rtl/>
        </w:rPr>
        <w:lastRenderedPageBreak/>
        <w:t>כללי</w:t>
      </w:r>
    </w:p>
    <w:p w:rsidR="00930A7D" w:rsidRDefault="00F3785C" w:rsidP="008A39D2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משטרת ישראל/</w:t>
      </w:r>
      <w:r w:rsidR="00930A7D" w:rsidRPr="00203DDE">
        <w:rPr>
          <w:rFonts w:cs="David" w:hint="cs"/>
          <w:rtl/>
        </w:rPr>
        <w:t xml:space="preserve">מחלקת החבלה </w:t>
      </w:r>
      <w:r w:rsidRPr="00203DDE">
        <w:rPr>
          <w:rFonts w:cs="David" w:hint="cs"/>
          <w:rtl/>
        </w:rPr>
        <w:t xml:space="preserve">מעוניינת </w:t>
      </w:r>
      <w:r w:rsidR="004B347E" w:rsidRPr="00203DDE">
        <w:rPr>
          <w:rFonts w:cs="David" w:hint="cs"/>
          <w:rtl/>
        </w:rPr>
        <w:t>לרכוש מצברי אופטימה</w:t>
      </w:r>
      <w:r w:rsidR="008A39D2">
        <w:rPr>
          <w:rFonts w:cs="David" w:hint="cs"/>
          <w:rtl/>
        </w:rPr>
        <w:t xml:space="preserve"> </w:t>
      </w:r>
      <w:r w:rsidR="00CF0020">
        <w:rPr>
          <w:rFonts w:cs="David" w:hint="cs"/>
          <w:rtl/>
        </w:rPr>
        <w:t xml:space="preserve">(צילום המוצר ראה נספח א') </w:t>
      </w:r>
      <w:r w:rsidR="004B347E" w:rsidRPr="00203DDE">
        <w:rPr>
          <w:rFonts w:cs="David" w:hint="cs"/>
          <w:rtl/>
        </w:rPr>
        <w:t xml:space="preserve"> </w:t>
      </w:r>
      <w:r w:rsidR="00FA66B0" w:rsidRPr="00203DDE">
        <w:rPr>
          <w:rFonts w:cs="David" w:hint="cs"/>
          <w:rtl/>
        </w:rPr>
        <w:t>לשימוש ברובוט</w:t>
      </w:r>
      <w:r w:rsidR="0087500F">
        <w:rPr>
          <w:rFonts w:cs="David" w:hint="cs"/>
          <w:rtl/>
        </w:rPr>
        <w:t xml:space="preserve"> </w:t>
      </w:r>
      <w:r w:rsidR="00FA66B0" w:rsidRPr="00203DDE">
        <w:rPr>
          <w:rFonts w:cs="David" w:hint="cs"/>
          <w:rtl/>
        </w:rPr>
        <w:t>חבלה.</w:t>
      </w:r>
      <w:r w:rsidR="00203DDE">
        <w:rPr>
          <w:rFonts w:cs="David" w:hint="cs"/>
          <w:rtl/>
        </w:rPr>
        <w:t xml:space="preserve"> </w:t>
      </w:r>
      <w:r w:rsidR="00CF0020">
        <w:rPr>
          <w:rFonts w:cs="David" w:hint="cs"/>
          <w:rtl/>
        </w:rPr>
        <w:t xml:space="preserve">(צילום סוגי הרובוטים ראה נספח ב' עמ' </w:t>
      </w:r>
      <w:r w:rsidR="001831B7">
        <w:rPr>
          <w:rFonts w:cs="David" w:hint="cs"/>
          <w:rtl/>
        </w:rPr>
        <w:t>6</w:t>
      </w:r>
      <w:r w:rsidR="00CF0020">
        <w:rPr>
          <w:rFonts w:cs="David" w:hint="cs"/>
          <w:rtl/>
        </w:rPr>
        <w:t>)</w:t>
      </w:r>
    </w:p>
    <w:p w:rsidR="00A75C44" w:rsidRDefault="00A75C44" w:rsidP="00CF0020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  <w:rtl/>
        </w:rPr>
      </w:pPr>
      <w:r>
        <w:rPr>
          <w:rFonts w:cs="David" w:hint="cs"/>
          <w:rtl/>
        </w:rPr>
        <w:t>המצבר יאפשר פעילות המערכות החשמליות במצבי הפעלה קיצוניים כגון:</w:t>
      </w:r>
      <w:r>
        <w:rPr>
          <w:rFonts w:cs="David" w:hint="cs"/>
          <w:rtl/>
        </w:rPr>
        <w:tab/>
        <w:t xml:space="preserve">   התהפכות/ פגיעה חל</w:t>
      </w:r>
      <w:r w:rsidR="00CF0020">
        <w:rPr>
          <w:rFonts w:cs="David" w:hint="cs"/>
          <w:rtl/>
        </w:rPr>
        <w:t>קית במצבר, רעידות, טילטולים ומז</w:t>
      </w:r>
      <w:r>
        <w:rPr>
          <w:rFonts w:cs="David" w:hint="cs"/>
          <w:rtl/>
        </w:rPr>
        <w:t xml:space="preserve">ג אוויר קיצוני ע"פ  פרופיל המשימה </w:t>
      </w:r>
      <w:r w:rsidR="00CF0020">
        <w:rPr>
          <w:rFonts w:cs="David" w:hint="cs"/>
          <w:rtl/>
        </w:rPr>
        <w:t>כ</w:t>
      </w:r>
      <w:r>
        <w:rPr>
          <w:rFonts w:cs="David" w:hint="cs"/>
          <w:rtl/>
        </w:rPr>
        <w:t xml:space="preserve">מפורט בס' 3.1 למפרט. </w:t>
      </w:r>
    </w:p>
    <w:p w:rsidR="0087500F" w:rsidRDefault="0087500F" w:rsidP="0087500F">
      <w:pPr>
        <w:pStyle w:val="a3"/>
        <w:tabs>
          <w:tab w:val="clear" w:pos="4320"/>
          <w:tab w:val="clear" w:pos="8640"/>
          <w:tab w:val="center" w:pos="892"/>
        </w:tabs>
        <w:spacing w:line="360" w:lineRule="auto"/>
        <w:ind w:left="360"/>
        <w:rPr>
          <w:rFonts w:cs="David" w:hint="cs"/>
          <w:rtl/>
        </w:rPr>
      </w:pPr>
    </w:p>
    <w:p w:rsidR="0087500F" w:rsidRPr="00203DDE" w:rsidRDefault="0087500F" w:rsidP="0087500F">
      <w:pPr>
        <w:pStyle w:val="a3"/>
        <w:tabs>
          <w:tab w:val="clear" w:pos="4320"/>
          <w:tab w:val="clear" w:pos="8640"/>
          <w:tab w:val="center" w:pos="892"/>
        </w:tabs>
        <w:spacing w:line="360" w:lineRule="auto"/>
        <w:ind w:left="360"/>
        <w:rPr>
          <w:rFonts w:cs="David" w:hint="cs"/>
          <w:rtl/>
        </w:rPr>
      </w:pPr>
    </w:p>
    <w:p w:rsidR="00BD2429" w:rsidRPr="00203DDE" w:rsidRDefault="00BD2429" w:rsidP="00766D6A">
      <w:pPr>
        <w:pStyle w:val="a3"/>
        <w:numPr>
          <w:ilvl w:val="0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  <w:b/>
          <w:bCs/>
          <w:u w:val="single"/>
        </w:rPr>
      </w:pPr>
      <w:r w:rsidRPr="00203DDE">
        <w:rPr>
          <w:rFonts w:cs="David" w:hint="cs"/>
          <w:b/>
          <w:bCs/>
          <w:u w:val="single"/>
          <w:rtl/>
        </w:rPr>
        <w:t>מסמכים ישימים:</w:t>
      </w:r>
    </w:p>
    <w:p w:rsidR="00FA66B0" w:rsidRDefault="004C6684" w:rsidP="00BD2429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מק"ט יצרן - 8122540008882</w:t>
      </w:r>
      <w:r w:rsidR="00FA66B0" w:rsidRPr="00203DDE">
        <w:rPr>
          <w:rFonts w:cs="David" w:hint="cs"/>
          <w:rtl/>
        </w:rPr>
        <w:t>.</w:t>
      </w:r>
    </w:p>
    <w:p w:rsidR="00F62519" w:rsidRPr="00203DDE" w:rsidRDefault="00F62519" w:rsidP="00BD2429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>
        <w:rPr>
          <w:rFonts w:cs="David" w:hint="cs"/>
          <w:rtl/>
        </w:rPr>
        <w:t xml:space="preserve">גליון </w:t>
      </w:r>
      <w:r>
        <w:rPr>
          <w:rFonts w:cs="David" w:hint="cs"/>
        </w:rPr>
        <w:t>MSDS</w:t>
      </w:r>
    </w:p>
    <w:p w:rsidR="00A45F97" w:rsidRPr="00203DDE" w:rsidRDefault="00A45F97" w:rsidP="00766D6A">
      <w:pPr>
        <w:pStyle w:val="a3"/>
        <w:tabs>
          <w:tab w:val="clear" w:pos="4320"/>
          <w:tab w:val="clear" w:pos="8640"/>
          <w:tab w:val="center" w:pos="892"/>
        </w:tabs>
        <w:spacing w:line="360" w:lineRule="auto"/>
        <w:ind w:left="360"/>
        <w:rPr>
          <w:rFonts w:cs="David" w:hint="cs"/>
        </w:rPr>
      </w:pPr>
    </w:p>
    <w:p w:rsidR="0051084F" w:rsidRPr="00203DDE" w:rsidRDefault="0051084F" w:rsidP="00766D6A">
      <w:pPr>
        <w:pStyle w:val="a3"/>
        <w:numPr>
          <w:ilvl w:val="0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  <w:b/>
          <w:bCs/>
          <w:u w:val="single"/>
        </w:rPr>
      </w:pPr>
      <w:r w:rsidRPr="00203DDE">
        <w:rPr>
          <w:rFonts w:cs="David" w:hint="cs"/>
          <w:b/>
          <w:bCs/>
          <w:u w:val="single"/>
          <w:rtl/>
        </w:rPr>
        <w:t>דרישות טכניות.</w:t>
      </w:r>
    </w:p>
    <w:p w:rsidR="0051084F" w:rsidRPr="00203DDE" w:rsidRDefault="0051084F" w:rsidP="00A75C44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פרופיל המשימה.</w:t>
      </w:r>
    </w:p>
    <w:p w:rsidR="0051084F" w:rsidRPr="00203DDE" w:rsidRDefault="00A75C44" w:rsidP="00260E6B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>
        <w:rPr>
          <w:rFonts w:cs="David" w:hint="cs"/>
          <w:rtl/>
        </w:rPr>
        <w:t>בפעילות הרובוט,</w:t>
      </w:r>
      <w:r w:rsidRPr="00203DDE">
        <w:rPr>
          <w:rFonts w:cs="David" w:hint="cs"/>
          <w:rtl/>
        </w:rPr>
        <w:t xml:space="preserve"> </w:t>
      </w:r>
      <w:r w:rsidR="0051084F" w:rsidRPr="00203DDE">
        <w:rPr>
          <w:rFonts w:cs="David" w:hint="cs"/>
          <w:rtl/>
        </w:rPr>
        <w:t>המצבר מיועד לשמש כמקור מתח לרובוט חבלה אנדרו</w:t>
      </w:r>
      <w:r w:rsidR="00260E6B" w:rsidRPr="00203DDE">
        <w:rPr>
          <w:rFonts w:cs="David" w:hint="cs"/>
          <w:rtl/>
        </w:rPr>
        <w:t>ס</w:t>
      </w:r>
      <w:r w:rsidR="0051084F" w:rsidRPr="00203DDE">
        <w:rPr>
          <w:rFonts w:cs="David" w:hint="cs"/>
          <w:rtl/>
        </w:rPr>
        <w:t xml:space="preserve">/הובו כשהרובוט פועל כ 4 שעות ע"פ פרופיל המשימה במתאר חבלה: </w:t>
      </w:r>
    </w:p>
    <w:p w:rsidR="0051084F" w:rsidRPr="00203DDE" w:rsidRDefault="0051084F" w:rsidP="00766D6A">
      <w:pPr>
        <w:pStyle w:val="a3"/>
        <w:numPr>
          <w:ilvl w:val="3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נסיעה אל החפץ.</w:t>
      </w:r>
    </w:p>
    <w:p w:rsidR="0051084F" w:rsidRPr="00203DDE" w:rsidRDefault="0051084F" w:rsidP="00766D6A">
      <w:pPr>
        <w:pStyle w:val="a3"/>
        <w:numPr>
          <w:ilvl w:val="3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 xml:space="preserve">טיפול בעזרת הפעלת הזרועות וכלי התקיפה. </w:t>
      </w:r>
    </w:p>
    <w:p w:rsidR="00D01AC3" w:rsidRPr="00A75C44" w:rsidRDefault="0051084F" w:rsidP="00A75C44">
      <w:pPr>
        <w:pStyle w:val="a3"/>
        <w:numPr>
          <w:ilvl w:val="3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0A5123">
        <w:rPr>
          <w:rFonts w:cs="David" w:hint="cs"/>
          <w:rtl/>
        </w:rPr>
        <w:t xml:space="preserve">עמידה במקום במהלך </w:t>
      </w:r>
      <w:r w:rsidR="000A5123" w:rsidRPr="000A5123">
        <w:rPr>
          <w:rFonts w:cs="David" w:hint="cs"/>
          <w:rtl/>
        </w:rPr>
        <w:t>ה</w:t>
      </w:r>
      <w:r w:rsidRPr="000A5123">
        <w:rPr>
          <w:rFonts w:cs="David" w:hint="cs"/>
          <w:rtl/>
        </w:rPr>
        <w:t xml:space="preserve">טיפול </w:t>
      </w:r>
      <w:r w:rsidR="000A5123" w:rsidRPr="000A5123">
        <w:rPr>
          <w:rFonts w:cs="David" w:hint="cs"/>
          <w:rtl/>
        </w:rPr>
        <w:t>כשהרובוט מופעל.</w:t>
      </w:r>
    </w:p>
    <w:p w:rsidR="00E52CD7" w:rsidRPr="00A75C44" w:rsidRDefault="00A75C44" w:rsidP="00B21502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>
        <w:rPr>
          <w:rFonts w:cs="David" w:hint="cs"/>
          <w:rtl/>
        </w:rPr>
        <w:t xml:space="preserve">המצבר יהיה </w:t>
      </w:r>
      <w:r w:rsidRPr="00203DDE">
        <w:rPr>
          <w:rFonts w:cs="David" w:hint="cs"/>
          <w:rtl/>
        </w:rPr>
        <w:t>מורכב ע"ג רובוט</w:t>
      </w:r>
      <w:r>
        <w:rPr>
          <w:rFonts w:cs="David" w:hint="cs"/>
          <w:rtl/>
        </w:rPr>
        <w:t xml:space="preserve"> החבלה</w:t>
      </w:r>
      <w:r w:rsidRPr="00203DDE">
        <w:rPr>
          <w:rFonts w:cs="David" w:hint="cs"/>
          <w:rtl/>
        </w:rPr>
        <w:t xml:space="preserve"> ומובל ברכב</w:t>
      </w:r>
      <w:r>
        <w:rPr>
          <w:rFonts w:cs="David" w:hint="cs"/>
          <w:rtl/>
        </w:rPr>
        <w:t xml:space="preserve"> מחלקת</w:t>
      </w:r>
      <w:r w:rsidRPr="00203DDE">
        <w:rPr>
          <w:rFonts w:cs="David" w:hint="cs"/>
          <w:rtl/>
        </w:rPr>
        <w:t xml:space="preserve"> החבלה 24</w:t>
      </w:r>
      <w:r>
        <w:rPr>
          <w:rFonts w:cs="David" w:hint="cs"/>
          <w:rtl/>
        </w:rPr>
        <w:tab/>
      </w:r>
      <w:r w:rsidR="00BF3152">
        <w:rPr>
          <w:rFonts w:cs="David" w:hint="cs"/>
          <w:rtl/>
        </w:rPr>
        <w:t>שעות ביממה 7 ימים בשבוע</w:t>
      </w:r>
      <w:r>
        <w:rPr>
          <w:rFonts w:cs="David" w:hint="cs"/>
          <w:rtl/>
        </w:rPr>
        <w:t xml:space="preserve"> או </w:t>
      </w:r>
      <w:r w:rsidR="00E52CD7" w:rsidRPr="00B21502">
        <w:rPr>
          <w:rFonts w:cs="David" w:hint="cs"/>
          <w:rtl/>
        </w:rPr>
        <w:t>מאוחסן במחסן חבלה בטמפרטורת החדר.</w:t>
      </w:r>
      <w:r w:rsidR="00A0793C">
        <w:rPr>
          <w:rFonts w:cs="David"/>
          <w:highlight w:val="yellow"/>
          <w:rtl/>
        </w:rPr>
        <w:br/>
      </w:r>
    </w:p>
    <w:p w:rsidR="0087500F" w:rsidRPr="00A0793C" w:rsidRDefault="0087500F" w:rsidP="0087500F">
      <w:pPr>
        <w:pStyle w:val="a3"/>
        <w:tabs>
          <w:tab w:val="clear" w:pos="4320"/>
          <w:tab w:val="clear" w:pos="8640"/>
          <w:tab w:val="center" w:pos="892"/>
        </w:tabs>
        <w:spacing w:line="360" w:lineRule="auto"/>
        <w:ind w:left="720"/>
        <w:rPr>
          <w:rFonts w:cs="David" w:hint="cs"/>
          <w:highlight w:val="yellow"/>
        </w:rPr>
      </w:pPr>
    </w:p>
    <w:p w:rsidR="00E52CD7" w:rsidRPr="00203DDE" w:rsidRDefault="0087500F" w:rsidP="00766D6A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>
        <w:rPr>
          <w:rFonts w:cs="David" w:hint="cs"/>
          <w:rtl/>
        </w:rPr>
        <w:t>חומרים וטכנולוגיות</w:t>
      </w:r>
      <w:r w:rsidR="00B852FF">
        <w:rPr>
          <w:rFonts w:cs="David" w:hint="cs"/>
          <w:rtl/>
        </w:rPr>
        <w:t>:</w:t>
      </w:r>
    </w:p>
    <w:p w:rsidR="00E52CD7" w:rsidRPr="00203DDE" w:rsidRDefault="00E52CD7" w:rsidP="00766D6A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 xml:space="preserve">המצבר מוגדר </w:t>
      </w:r>
      <w:r w:rsidRPr="00203DDE">
        <w:rPr>
          <w:rFonts w:cs="David"/>
        </w:rPr>
        <w:t>DEEP YELLOWTOP DEEP CYCLE FOR EXTREME APPLICATIONS</w:t>
      </w:r>
      <w:r w:rsidR="00A0793C">
        <w:rPr>
          <w:rFonts w:cs="David"/>
        </w:rPr>
        <w:t xml:space="preserve">     </w:t>
      </w:r>
    </w:p>
    <w:p w:rsidR="00E52CD7" w:rsidRPr="00203DDE" w:rsidRDefault="00E52CD7" w:rsidP="00D01AC3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 xml:space="preserve">טכנולוגיית המצבר </w:t>
      </w:r>
      <w:r w:rsidRPr="00203DDE">
        <w:rPr>
          <w:rFonts w:cs="David"/>
          <w:rtl/>
        </w:rPr>
        <w:t>–</w:t>
      </w:r>
      <w:r w:rsidRPr="00203DDE">
        <w:rPr>
          <w:rFonts w:cs="David" w:hint="cs"/>
          <w:rtl/>
        </w:rPr>
        <w:t xml:space="preserve"> </w:t>
      </w:r>
      <w:r w:rsidRPr="00203DDE">
        <w:rPr>
          <w:rFonts w:cs="David" w:hint="cs"/>
        </w:rPr>
        <w:t>AGM</w:t>
      </w:r>
      <w:r w:rsidRPr="00203DDE">
        <w:rPr>
          <w:rFonts w:cs="David" w:hint="cs"/>
          <w:rtl/>
        </w:rPr>
        <w:t xml:space="preserve"> (</w:t>
      </w:r>
      <w:r w:rsidR="00A97805" w:rsidRPr="00203DDE">
        <w:rPr>
          <w:rFonts w:cs="David" w:hint="cs"/>
        </w:rPr>
        <w:t>A</w:t>
      </w:r>
      <w:r w:rsidR="00A97805" w:rsidRPr="00203DDE">
        <w:rPr>
          <w:rFonts w:cs="David"/>
        </w:rPr>
        <w:t>bsorption Glass Mat battery</w:t>
      </w:r>
      <w:r w:rsidR="00A97805" w:rsidRPr="00203DDE">
        <w:rPr>
          <w:rFonts w:cs="David" w:hint="cs"/>
          <w:rtl/>
        </w:rPr>
        <w:t>)</w:t>
      </w:r>
      <w:r w:rsidRPr="00203DDE">
        <w:rPr>
          <w:rFonts w:cs="David" w:hint="cs"/>
          <w:rtl/>
        </w:rPr>
        <w:t xml:space="preserve"> </w:t>
      </w:r>
      <w:r w:rsidRPr="00203DDE">
        <w:rPr>
          <w:rFonts w:cs="David"/>
          <w:rtl/>
        </w:rPr>
        <w:t>–</w:t>
      </w:r>
      <w:r w:rsidRPr="00203DDE">
        <w:rPr>
          <w:rFonts w:cs="David" w:hint="cs"/>
          <w:rtl/>
        </w:rPr>
        <w:t xml:space="preserve"> </w:t>
      </w:r>
      <w:r w:rsidR="00D01AC3">
        <w:rPr>
          <w:rFonts w:cs="David" w:hint="cs"/>
          <w:rtl/>
        </w:rPr>
        <w:t xml:space="preserve">סיבי   </w:t>
      </w:r>
      <w:r w:rsidR="00D01AC3">
        <w:rPr>
          <w:rFonts w:cs="David" w:hint="cs"/>
          <w:rtl/>
        </w:rPr>
        <w:tab/>
        <w:t>זכוכית רוויים בחומצה.</w:t>
      </w:r>
    </w:p>
    <w:p w:rsidR="0087500F" w:rsidRDefault="00A97805" w:rsidP="00BF3152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/>
        </w:rPr>
      </w:pPr>
      <w:r w:rsidRPr="00203DDE">
        <w:rPr>
          <w:rFonts w:cs="David" w:hint="cs"/>
          <w:rtl/>
        </w:rPr>
        <w:t>המצבר מוגדר כמצבר אטום.</w:t>
      </w:r>
      <w:r w:rsidR="00BF3152">
        <w:rPr>
          <w:rFonts w:cs="David" w:hint="cs"/>
          <w:rtl/>
        </w:rPr>
        <w:t xml:space="preserve"> ללא שפך חומצה גם אם נפגע במצב התהפכות. </w:t>
      </w:r>
      <w:r w:rsidR="0087500F">
        <w:rPr>
          <w:rFonts w:cs="David"/>
          <w:rtl/>
        </w:rPr>
        <w:br/>
      </w:r>
    </w:p>
    <w:p w:rsidR="00A97805" w:rsidRPr="00203DDE" w:rsidRDefault="0087500F" w:rsidP="00450D66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>
        <w:rPr>
          <w:rFonts w:cs="David"/>
        </w:rPr>
        <w:br w:type="page"/>
      </w:r>
      <w:r w:rsidR="00A97805" w:rsidRPr="00203DDE">
        <w:rPr>
          <w:rFonts w:cs="David" w:hint="cs"/>
          <w:rtl/>
        </w:rPr>
        <w:lastRenderedPageBreak/>
        <w:t>מידות</w:t>
      </w:r>
      <w:r>
        <w:rPr>
          <w:rFonts w:cs="David" w:hint="cs"/>
          <w:rtl/>
        </w:rPr>
        <w:t xml:space="preserve"> ומשקולות</w:t>
      </w:r>
      <w:r w:rsidR="00A97805" w:rsidRPr="00203DDE">
        <w:rPr>
          <w:rFonts w:cs="David" w:hint="cs"/>
          <w:rtl/>
        </w:rPr>
        <w:t>:</w:t>
      </w:r>
    </w:p>
    <w:p w:rsidR="00A97805" w:rsidRPr="00203DDE" w:rsidRDefault="00A97805" w:rsidP="00766D6A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 xml:space="preserve">גובה כולל טרמינל- </w:t>
      </w:r>
      <w:smartTag w:uri="urn:schemas-microsoft-com:office:smarttags" w:element="metricconverter">
        <w:smartTagPr>
          <w:attr w:name="ProductID" w:val="200 מ&quot;מ"/>
        </w:smartTagPr>
        <w:r w:rsidRPr="00203DDE">
          <w:rPr>
            <w:rFonts w:cs="David" w:hint="cs"/>
            <w:rtl/>
          </w:rPr>
          <w:t>200 מ"מ</w:t>
        </w:r>
      </w:smartTag>
      <w:r w:rsidRPr="00203DDE">
        <w:rPr>
          <w:rFonts w:cs="David" w:hint="cs"/>
          <w:rtl/>
        </w:rPr>
        <w:t>,</w:t>
      </w:r>
    </w:p>
    <w:p w:rsidR="00A97805" w:rsidRPr="00203DDE" w:rsidRDefault="00A97805" w:rsidP="00766D6A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אורך (</w:t>
      </w:r>
      <w:r w:rsidRPr="00203DDE">
        <w:rPr>
          <w:rFonts w:cs="David"/>
        </w:rPr>
        <w:t>base</w:t>
      </w:r>
      <w:r w:rsidRPr="00203DDE">
        <w:rPr>
          <w:rFonts w:cs="David" w:hint="cs"/>
          <w:rtl/>
        </w:rPr>
        <w:t xml:space="preserve">) </w:t>
      </w:r>
      <w:smartTag w:uri="urn:schemas-microsoft-com:office:smarttags" w:element="metricconverter">
        <w:smartTagPr>
          <w:attr w:name="ProductID" w:val="-254 מ&quot;מ"/>
        </w:smartTagPr>
        <w:r w:rsidRPr="00203DDE">
          <w:rPr>
            <w:rFonts w:cs="David" w:hint="cs"/>
            <w:rtl/>
          </w:rPr>
          <w:t>-254 מ"מ</w:t>
        </w:r>
      </w:smartTag>
      <w:r w:rsidRPr="00203DDE">
        <w:rPr>
          <w:rFonts w:cs="David" w:hint="cs"/>
          <w:rtl/>
        </w:rPr>
        <w:t>.</w:t>
      </w:r>
    </w:p>
    <w:p w:rsidR="00A97805" w:rsidRPr="00203DDE" w:rsidRDefault="00A97805" w:rsidP="00766D6A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רוחב (</w:t>
      </w:r>
      <w:r w:rsidRPr="00203DDE">
        <w:rPr>
          <w:rFonts w:cs="David"/>
        </w:rPr>
        <w:t>base</w:t>
      </w:r>
      <w:r w:rsidRPr="00203DDE">
        <w:rPr>
          <w:rFonts w:cs="David" w:hint="cs"/>
          <w:rtl/>
        </w:rPr>
        <w:t xml:space="preserve">) </w:t>
      </w:r>
      <w:r w:rsidRPr="00203DDE">
        <w:rPr>
          <w:rFonts w:cs="David"/>
          <w:rtl/>
        </w:rPr>
        <w:t>–</w:t>
      </w:r>
      <w:r w:rsidRPr="00203DDE">
        <w:rPr>
          <w:rFonts w:cs="David" w:hint="cs"/>
          <w:rtl/>
        </w:rPr>
        <w:t xml:space="preserve"> </w:t>
      </w:r>
      <w:smartTag w:uri="urn:schemas-microsoft-com:office:smarttags" w:element="metricconverter">
        <w:smartTagPr>
          <w:attr w:name="ProductID" w:val="172 מ&quot;מ"/>
        </w:smartTagPr>
        <w:r w:rsidRPr="00203DDE">
          <w:rPr>
            <w:rFonts w:cs="David" w:hint="cs"/>
            <w:rtl/>
          </w:rPr>
          <w:t>172 מ"מ</w:t>
        </w:r>
      </w:smartTag>
      <w:r w:rsidRPr="00203DDE">
        <w:rPr>
          <w:rFonts w:cs="David" w:hint="cs"/>
          <w:rtl/>
        </w:rPr>
        <w:t>.</w:t>
      </w:r>
    </w:p>
    <w:p w:rsidR="004C6684" w:rsidRPr="00203DDE" w:rsidRDefault="004C6684" w:rsidP="00450D66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 xml:space="preserve">משקל: </w:t>
      </w:r>
      <w:smartTag w:uri="urn:schemas-microsoft-com:office:smarttags" w:element="metricconverter">
        <w:smartTagPr>
          <w:attr w:name="ProductID" w:val="19.5 ק&quot;ג"/>
        </w:smartTagPr>
        <w:r w:rsidRPr="00203DDE">
          <w:rPr>
            <w:rFonts w:cs="David" w:hint="cs"/>
            <w:rtl/>
          </w:rPr>
          <w:t>19.5 ק"ג</w:t>
        </w:r>
      </w:smartTag>
      <w:r w:rsidRPr="00203DDE">
        <w:rPr>
          <w:rFonts w:cs="David" w:hint="cs"/>
          <w:rtl/>
        </w:rPr>
        <w:t>.</w:t>
      </w:r>
      <w:r w:rsidR="00450D66">
        <w:rPr>
          <w:rFonts w:cs="David"/>
          <w:rtl/>
        </w:rPr>
        <w:br/>
      </w:r>
    </w:p>
    <w:p w:rsidR="00A97805" w:rsidRPr="00203DDE" w:rsidRDefault="00A97805" w:rsidP="00766D6A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נתונים חשמליים:</w:t>
      </w:r>
    </w:p>
    <w:p w:rsidR="00A97805" w:rsidRPr="00203DDE" w:rsidRDefault="00A97805" w:rsidP="00766D6A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  <w:tab w:val="left" w:pos="1459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מתח נומינאלי: 12 וולט.</w:t>
      </w:r>
    </w:p>
    <w:p w:rsidR="004C6684" w:rsidRPr="00203DDE" w:rsidRDefault="004C6684" w:rsidP="00766D6A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 xml:space="preserve">קיבול: 55  </w:t>
      </w:r>
      <w:r w:rsidRPr="00203DDE">
        <w:rPr>
          <w:rFonts w:cs="David" w:hint="cs"/>
        </w:rPr>
        <w:t>A</w:t>
      </w:r>
      <w:r w:rsidRPr="00203DDE">
        <w:rPr>
          <w:rFonts w:cs="David"/>
        </w:rPr>
        <w:t>h</w:t>
      </w:r>
      <w:r w:rsidRPr="00203DDE">
        <w:rPr>
          <w:rFonts w:cs="David" w:hint="cs"/>
          <w:rtl/>
        </w:rPr>
        <w:t>.</w:t>
      </w:r>
    </w:p>
    <w:p w:rsidR="004C6684" w:rsidRPr="00BF3152" w:rsidRDefault="004C6684" w:rsidP="00766D6A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  <w:tab w:val="left" w:pos="1317"/>
        </w:tabs>
        <w:spacing w:line="360" w:lineRule="auto"/>
        <w:rPr>
          <w:rFonts w:cs="David" w:hint="cs"/>
        </w:rPr>
      </w:pPr>
      <w:r w:rsidRPr="00BF3152">
        <w:rPr>
          <w:rFonts w:cs="David" w:hint="cs"/>
        </w:rPr>
        <w:t>SPIRAL SIZE</w:t>
      </w:r>
      <w:r w:rsidRPr="00BF3152">
        <w:rPr>
          <w:rFonts w:cs="David" w:hint="cs"/>
          <w:rtl/>
        </w:rPr>
        <w:t xml:space="preserve">:  </w:t>
      </w:r>
      <w:r w:rsidRPr="00BF3152">
        <w:rPr>
          <w:rFonts w:cs="David"/>
        </w:rPr>
        <w:t>YT S 4.2</w:t>
      </w:r>
    </w:p>
    <w:p w:rsidR="004C6684" w:rsidRPr="00BF3152" w:rsidRDefault="004C6684" w:rsidP="00BF3152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BF3152">
        <w:rPr>
          <w:rFonts w:cs="David" w:hint="cs"/>
          <w:rtl/>
        </w:rPr>
        <w:t xml:space="preserve">זרם התנעה:  </w:t>
      </w:r>
      <w:r w:rsidRPr="00BF3152">
        <w:rPr>
          <w:rFonts w:cs="David"/>
        </w:rPr>
        <w:t>EN 765</w:t>
      </w:r>
      <w:r w:rsidRPr="00BF3152">
        <w:rPr>
          <w:rFonts w:cs="David" w:hint="cs"/>
          <w:rtl/>
        </w:rPr>
        <w:t>.</w:t>
      </w:r>
      <w:r w:rsidR="00D01AC3" w:rsidRPr="00BF3152">
        <w:rPr>
          <w:rFonts w:cs="David" w:hint="cs"/>
          <w:rtl/>
        </w:rPr>
        <w:t xml:space="preserve"> </w:t>
      </w:r>
    </w:p>
    <w:p w:rsidR="00A97805" w:rsidRPr="00203DDE" w:rsidRDefault="00A97805" w:rsidP="00BD2429">
      <w:pPr>
        <w:pStyle w:val="a3"/>
        <w:tabs>
          <w:tab w:val="clear" w:pos="4320"/>
          <w:tab w:val="clear" w:pos="8640"/>
          <w:tab w:val="center" w:pos="892"/>
        </w:tabs>
        <w:spacing w:line="360" w:lineRule="auto"/>
        <w:ind w:left="1224"/>
        <w:rPr>
          <w:rFonts w:cs="David" w:hint="cs"/>
          <w:rtl/>
        </w:rPr>
      </w:pPr>
    </w:p>
    <w:p w:rsidR="001831B7" w:rsidRDefault="004C6684" w:rsidP="001831B7">
      <w:pPr>
        <w:pStyle w:val="a3"/>
        <w:numPr>
          <w:ilvl w:val="0"/>
          <w:numId w:val="25"/>
        </w:numPr>
        <w:tabs>
          <w:tab w:val="clear" w:pos="4320"/>
          <w:tab w:val="clear" w:pos="8640"/>
          <w:tab w:val="center" w:pos="325"/>
        </w:tabs>
        <w:spacing w:line="360" w:lineRule="auto"/>
        <w:rPr>
          <w:rFonts w:cs="David" w:hint="cs"/>
        </w:rPr>
      </w:pPr>
      <w:r w:rsidRPr="00203DDE">
        <w:rPr>
          <w:rFonts w:cs="David" w:hint="cs"/>
          <w:b/>
          <w:bCs/>
          <w:u w:val="single"/>
          <w:rtl/>
        </w:rPr>
        <w:t>סימון</w:t>
      </w:r>
      <w:r w:rsidRPr="00203DDE">
        <w:rPr>
          <w:rFonts w:cs="David" w:hint="cs"/>
          <w:rtl/>
        </w:rPr>
        <w:t xml:space="preserve"> </w:t>
      </w:r>
    </w:p>
    <w:p w:rsidR="004C6684" w:rsidRPr="00203DDE" w:rsidRDefault="004C6684" w:rsidP="001831B7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ע</w:t>
      </w:r>
      <w:r w:rsidR="00D01AC3">
        <w:rPr>
          <w:rFonts w:cs="David" w:hint="cs"/>
          <w:rtl/>
        </w:rPr>
        <w:t xml:space="preserve">"ג המצבר תופיע מדבקה מקורית של </w:t>
      </w:r>
      <w:r w:rsidRPr="00203DDE">
        <w:rPr>
          <w:rFonts w:cs="David" w:hint="cs"/>
          <w:rtl/>
        </w:rPr>
        <w:t>יצרן המצבר הכולל</w:t>
      </w:r>
      <w:r w:rsidR="000C748E" w:rsidRPr="00203DDE">
        <w:rPr>
          <w:rFonts w:cs="David" w:hint="cs"/>
          <w:rtl/>
        </w:rPr>
        <w:t xml:space="preserve"> בין השאר</w:t>
      </w:r>
      <w:r w:rsidRPr="00203DDE">
        <w:rPr>
          <w:rFonts w:cs="David" w:hint="cs"/>
          <w:rtl/>
        </w:rPr>
        <w:t>:</w:t>
      </w:r>
    </w:p>
    <w:p w:rsidR="004C6684" w:rsidRPr="00203DDE" w:rsidRDefault="004C6684" w:rsidP="001831B7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מק"ט יצרן.</w:t>
      </w:r>
    </w:p>
    <w:p w:rsidR="004C6684" w:rsidRPr="00203DDE" w:rsidRDefault="004C6684" w:rsidP="001831B7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קיבול.</w:t>
      </w:r>
    </w:p>
    <w:p w:rsidR="00C7315B" w:rsidRDefault="004C6684" w:rsidP="001831B7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מתח נומינאלי.</w:t>
      </w:r>
    </w:p>
    <w:p w:rsidR="00C7315B" w:rsidRDefault="00C7315B" w:rsidP="001831B7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>
        <w:rPr>
          <w:rFonts w:cs="David" w:hint="cs"/>
          <w:rtl/>
        </w:rPr>
        <w:t xml:space="preserve">דגם המצבר </w:t>
      </w:r>
    </w:p>
    <w:p w:rsidR="004C6684" w:rsidRPr="00203DDE" w:rsidRDefault="00C7315B" w:rsidP="001831B7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>
        <w:rPr>
          <w:rFonts w:cs="David" w:hint="cs"/>
          <w:rtl/>
        </w:rPr>
        <w:t>תאריך יצור</w:t>
      </w:r>
      <w:r w:rsidR="0087500F">
        <w:rPr>
          <w:rFonts w:cs="David"/>
          <w:rtl/>
        </w:rPr>
        <w:br/>
      </w:r>
    </w:p>
    <w:p w:rsidR="001831B7" w:rsidRDefault="000C748E" w:rsidP="001831B7">
      <w:pPr>
        <w:pStyle w:val="a3"/>
        <w:numPr>
          <w:ilvl w:val="0"/>
          <w:numId w:val="25"/>
        </w:numPr>
        <w:tabs>
          <w:tab w:val="clear" w:pos="4320"/>
          <w:tab w:val="clear" w:pos="8640"/>
          <w:tab w:val="center" w:pos="325"/>
        </w:tabs>
        <w:spacing w:line="360" w:lineRule="auto"/>
        <w:rPr>
          <w:rFonts w:cs="David" w:hint="cs"/>
        </w:rPr>
      </w:pPr>
      <w:r w:rsidRPr="00203DDE">
        <w:rPr>
          <w:rFonts w:cs="David" w:hint="cs"/>
          <w:b/>
          <w:bCs/>
          <w:u w:val="single"/>
          <w:rtl/>
        </w:rPr>
        <w:t>אחריות</w:t>
      </w:r>
      <w:r w:rsidRPr="00203DDE">
        <w:rPr>
          <w:rFonts w:cs="David" w:hint="cs"/>
          <w:rtl/>
        </w:rPr>
        <w:t xml:space="preserve"> </w:t>
      </w:r>
    </w:p>
    <w:p w:rsidR="000C748E" w:rsidRPr="00203DDE" w:rsidRDefault="000C748E" w:rsidP="001831B7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325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על המצבר תינתן 24 חודש אחריות</w:t>
      </w:r>
      <w:r w:rsidR="00BF3152">
        <w:rPr>
          <w:rFonts w:cs="David" w:hint="cs"/>
          <w:rtl/>
        </w:rPr>
        <w:t xml:space="preserve"> מתאריך קבלת המצבר במחסני חבלה.</w:t>
      </w:r>
      <w:r w:rsidR="00450D66">
        <w:rPr>
          <w:rFonts w:cs="David"/>
          <w:rtl/>
        </w:rPr>
        <w:br/>
      </w:r>
    </w:p>
    <w:p w:rsidR="000C748E" w:rsidRPr="00203DDE" w:rsidRDefault="000C748E" w:rsidP="00450D66">
      <w:pPr>
        <w:pStyle w:val="a3"/>
        <w:numPr>
          <w:ilvl w:val="0"/>
          <w:numId w:val="25"/>
        </w:numPr>
        <w:tabs>
          <w:tab w:val="clear" w:pos="4320"/>
          <w:tab w:val="clear" w:pos="8640"/>
          <w:tab w:val="center" w:pos="325"/>
        </w:tabs>
        <w:spacing w:line="360" w:lineRule="auto"/>
        <w:rPr>
          <w:rFonts w:cs="David" w:hint="cs"/>
          <w:b/>
          <w:bCs/>
        </w:rPr>
      </w:pPr>
      <w:r w:rsidRPr="00203DDE">
        <w:rPr>
          <w:rFonts w:cs="David" w:hint="cs"/>
          <w:b/>
          <w:bCs/>
          <w:u w:val="single"/>
          <w:rtl/>
        </w:rPr>
        <w:t>אריזה</w:t>
      </w:r>
    </w:p>
    <w:p w:rsidR="000C748E" w:rsidRPr="00203DDE" w:rsidRDefault="000C748E" w:rsidP="00766D6A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המצברים יסופקו כשהם:</w:t>
      </w:r>
    </w:p>
    <w:p w:rsidR="000C748E" w:rsidRPr="00203DDE" w:rsidRDefault="000C748E" w:rsidP="00D35AA4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 xml:space="preserve">קטבי המצבר </w:t>
      </w:r>
      <w:r w:rsidR="00BF3152">
        <w:rPr>
          <w:rFonts w:cs="David" w:hint="cs"/>
          <w:rtl/>
        </w:rPr>
        <w:t xml:space="preserve">יהיו </w:t>
      </w:r>
      <w:r w:rsidR="00D35AA4">
        <w:rPr>
          <w:rFonts w:cs="David" w:hint="cs"/>
          <w:rtl/>
        </w:rPr>
        <w:t>מוגנים  בכיסוי תואם.</w:t>
      </w:r>
    </w:p>
    <w:p w:rsidR="000C748E" w:rsidRPr="00203DDE" w:rsidRDefault="000C748E" w:rsidP="00D35AA4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>כל מצבר עטוף באריזת ניילון</w:t>
      </w:r>
      <w:r w:rsidR="00D35AA4">
        <w:rPr>
          <w:rFonts w:cs="David" w:hint="cs"/>
          <w:rtl/>
        </w:rPr>
        <w:t xml:space="preserve"> מוצמדת (שרינק)</w:t>
      </w:r>
      <w:r w:rsidRPr="00203DDE">
        <w:rPr>
          <w:rFonts w:cs="David" w:hint="cs"/>
          <w:rtl/>
        </w:rPr>
        <w:t>.</w:t>
      </w:r>
      <w:r w:rsidR="00C7315B">
        <w:rPr>
          <w:rFonts w:cs="David" w:hint="cs"/>
          <w:rtl/>
        </w:rPr>
        <w:t xml:space="preserve"> </w:t>
      </w:r>
    </w:p>
    <w:p w:rsidR="00C7315B" w:rsidRDefault="000C748E" w:rsidP="00C7315B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</w:tabs>
        <w:spacing w:line="360" w:lineRule="auto"/>
        <w:rPr>
          <w:rFonts w:cs="David"/>
        </w:rPr>
      </w:pPr>
      <w:r w:rsidRPr="00203DDE">
        <w:rPr>
          <w:rFonts w:cs="David" w:hint="cs"/>
          <w:rtl/>
        </w:rPr>
        <w:t>כל משטח מצברים עטוף בניילון מצמיד</w:t>
      </w:r>
      <w:r w:rsidR="00C7315B">
        <w:rPr>
          <w:rFonts w:cs="David" w:hint="cs"/>
          <w:rtl/>
        </w:rPr>
        <w:t xml:space="preserve">, </w:t>
      </w:r>
      <w:r w:rsidR="00C7315B" w:rsidRPr="00D35AA4">
        <w:rPr>
          <w:rFonts w:cs="David" w:hint="cs"/>
          <w:rtl/>
        </w:rPr>
        <w:t>שרינק</w:t>
      </w:r>
      <w:r w:rsidRPr="00D35AA4">
        <w:rPr>
          <w:rFonts w:cs="David" w:hint="cs"/>
          <w:rtl/>
        </w:rPr>
        <w:t>.</w:t>
      </w:r>
      <w:r w:rsidR="00450D66">
        <w:rPr>
          <w:rFonts w:cs="David"/>
          <w:rtl/>
        </w:rPr>
        <w:br/>
      </w:r>
    </w:p>
    <w:p w:rsidR="000C748E" w:rsidRPr="00203DDE" w:rsidRDefault="00C7315B" w:rsidP="00C7315B">
      <w:pPr>
        <w:pStyle w:val="a3"/>
        <w:numPr>
          <w:ilvl w:val="0"/>
          <w:numId w:val="25"/>
        </w:numPr>
        <w:tabs>
          <w:tab w:val="clear" w:pos="4320"/>
          <w:tab w:val="clear" w:pos="8640"/>
          <w:tab w:val="center" w:pos="325"/>
        </w:tabs>
        <w:spacing w:line="360" w:lineRule="auto"/>
        <w:rPr>
          <w:rFonts w:cs="David" w:hint="cs"/>
          <w:b/>
          <w:bCs/>
          <w:u w:val="single"/>
        </w:rPr>
      </w:pPr>
      <w:r>
        <w:rPr>
          <w:rFonts w:cs="David"/>
        </w:rPr>
        <w:br w:type="page"/>
      </w:r>
      <w:r w:rsidR="000C748E" w:rsidRPr="00203DDE">
        <w:rPr>
          <w:rFonts w:cs="David" w:hint="cs"/>
          <w:b/>
          <w:bCs/>
          <w:u w:val="single"/>
          <w:rtl/>
        </w:rPr>
        <w:lastRenderedPageBreak/>
        <w:t xml:space="preserve">הבטחת איכות </w:t>
      </w:r>
    </w:p>
    <w:p w:rsidR="000C748E" w:rsidRPr="00203DDE" w:rsidRDefault="00594A98" w:rsidP="00594A98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  <w:tab w:val="left" w:pos="3585"/>
        </w:tabs>
        <w:spacing w:line="360" w:lineRule="auto"/>
        <w:rPr>
          <w:rFonts w:cs="David" w:hint="cs"/>
        </w:rPr>
      </w:pPr>
      <w:r>
        <w:rPr>
          <w:rFonts w:cs="David" w:hint="cs"/>
          <w:rtl/>
        </w:rPr>
        <w:t xml:space="preserve">למנת אספקה של מצברים יצורף </w:t>
      </w:r>
      <w:r w:rsidR="000C748E" w:rsidRPr="00203DDE">
        <w:rPr>
          <w:rFonts w:cs="David" w:hint="cs"/>
          <w:rtl/>
        </w:rPr>
        <w:t>אישור</w:t>
      </w:r>
      <w:r>
        <w:rPr>
          <w:rFonts w:cs="David" w:hint="cs"/>
          <w:rtl/>
        </w:rPr>
        <w:t xml:space="preserve"> </w:t>
      </w:r>
      <w:r w:rsidR="000C748E" w:rsidRPr="00203DDE">
        <w:rPr>
          <w:rFonts w:cs="David" w:hint="cs"/>
          <w:rtl/>
        </w:rPr>
        <w:t xml:space="preserve"> מקורי</w:t>
      </w:r>
      <w:r>
        <w:rPr>
          <w:rFonts w:cs="David" w:hint="cs"/>
          <w:rtl/>
        </w:rPr>
        <w:t>ות שלהם ע"י היצרן</w:t>
      </w:r>
    </w:p>
    <w:p w:rsidR="000C748E" w:rsidRDefault="000C748E" w:rsidP="00BD2429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  <w:tab w:val="left" w:pos="3585"/>
        </w:tabs>
        <w:spacing w:line="360" w:lineRule="auto"/>
        <w:rPr>
          <w:rFonts w:cs="David" w:hint="cs"/>
        </w:rPr>
      </w:pPr>
      <w:r w:rsidRPr="00203DDE">
        <w:rPr>
          <w:rFonts w:cs="David" w:hint="cs"/>
          <w:rtl/>
        </w:rPr>
        <w:t xml:space="preserve">אישור </w:t>
      </w:r>
      <w:r w:rsidR="00594A98">
        <w:rPr>
          <w:rFonts w:cs="David" w:hint="cs"/>
          <w:rtl/>
        </w:rPr>
        <w:t>י</w:t>
      </w:r>
      <w:r w:rsidR="00BD2429" w:rsidRPr="00203DDE">
        <w:rPr>
          <w:rFonts w:cs="David" w:hint="cs"/>
          <w:rtl/>
        </w:rPr>
        <w:t xml:space="preserve">צרן כי </w:t>
      </w:r>
      <w:r w:rsidRPr="00203DDE">
        <w:rPr>
          <w:rFonts w:cs="David" w:hint="cs"/>
          <w:rtl/>
        </w:rPr>
        <w:t xml:space="preserve">סדרת המצברים </w:t>
      </w:r>
      <w:r w:rsidR="00BD2429" w:rsidRPr="00203DDE">
        <w:rPr>
          <w:rFonts w:cs="David" w:hint="cs"/>
          <w:rtl/>
        </w:rPr>
        <w:t>המסופקת אינה מעל</w:t>
      </w:r>
      <w:r w:rsidRPr="00203DDE">
        <w:rPr>
          <w:rFonts w:cs="David" w:hint="cs"/>
          <w:rtl/>
        </w:rPr>
        <w:t xml:space="preserve"> 6 חודשים</w:t>
      </w:r>
      <w:r w:rsidR="00BD2429" w:rsidRPr="00203DDE">
        <w:rPr>
          <w:rFonts w:cs="David" w:hint="cs"/>
          <w:rtl/>
        </w:rPr>
        <w:t xml:space="preserve"> מתאריך הייצור</w:t>
      </w:r>
      <w:r w:rsidRPr="00203DDE">
        <w:rPr>
          <w:rFonts w:cs="David" w:hint="cs"/>
          <w:rtl/>
        </w:rPr>
        <w:t>.</w:t>
      </w:r>
    </w:p>
    <w:p w:rsidR="00C7315B" w:rsidRDefault="00C7315B" w:rsidP="00BD2429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  <w:tab w:val="left" w:pos="3585"/>
        </w:tabs>
        <w:spacing w:line="360" w:lineRule="auto"/>
        <w:rPr>
          <w:rFonts w:cs="David" w:hint="cs"/>
        </w:rPr>
      </w:pPr>
      <w:r>
        <w:rPr>
          <w:rFonts w:cs="David" w:hint="cs"/>
          <w:rtl/>
        </w:rPr>
        <w:t>אישור מנת אספקה:</w:t>
      </w:r>
    </w:p>
    <w:p w:rsidR="00C7315B" w:rsidRPr="00594A98" w:rsidRDefault="00C7315B" w:rsidP="00BD2429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  <w:tab w:val="left" w:pos="3585"/>
        </w:tabs>
        <w:spacing w:line="360" w:lineRule="auto"/>
        <w:rPr>
          <w:rFonts w:cs="David" w:hint="cs"/>
        </w:rPr>
      </w:pPr>
      <w:r w:rsidRPr="00594A98">
        <w:rPr>
          <w:rFonts w:cs="David" w:hint="cs"/>
          <w:rtl/>
        </w:rPr>
        <w:t>כל מנת אספקה תידגם מדגם מלא. יבדקו:</w:t>
      </w:r>
    </w:p>
    <w:p w:rsidR="00C7315B" w:rsidRPr="00594A98" w:rsidRDefault="00C7315B" w:rsidP="00C7315B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  <w:tab w:val="left" w:pos="1459"/>
        </w:tabs>
        <w:spacing w:line="360" w:lineRule="auto"/>
        <w:rPr>
          <w:rFonts w:cs="David" w:hint="cs"/>
        </w:rPr>
      </w:pPr>
      <w:r w:rsidRPr="00594A98">
        <w:rPr>
          <w:rFonts w:cs="David" w:hint="cs"/>
          <w:rtl/>
        </w:rPr>
        <w:t>שלמות מבנית ומכנית של המצברים</w:t>
      </w:r>
    </w:p>
    <w:p w:rsidR="00C7315B" w:rsidRPr="00594A98" w:rsidRDefault="00C7315B" w:rsidP="00C7315B">
      <w:pPr>
        <w:pStyle w:val="a3"/>
        <w:numPr>
          <w:ilvl w:val="2"/>
          <w:numId w:val="25"/>
        </w:numPr>
        <w:tabs>
          <w:tab w:val="clear" w:pos="4320"/>
          <w:tab w:val="clear" w:pos="8640"/>
          <w:tab w:val="center" w:pos="892"/>
          <w:tab w:val="left" w:pos="1459"/>
        </w:tabs>
        <w:spacing w:line="360" w:lineRule="auto"/>
        <w:rPr>
          <w:rFonts w:cs="David" w:hint="cs"/>
        </w:rPr>
      </w:pPr>
      <w:r w:rsidRPr="00594A98">
        <w:rPr>
          <w:rFonts w:cs="David" w:hint="cs"/>
          <w:rtl/>
        </w:rPr>
        <w:t>סימונים ע"ג המצבר והתאמתם לאמור במפרט.</w:t>
      </w:r>
      <w:r>
        <w:rPr>
          <w:rFonts w:cs="David"/>
          <w:highlight w:val="green"/>
          <w:rtl/>
        </w:rPr>
        <w:br/>
      </w:r>
    </w:p>
    <w:p w:rsidR="000C748E" w:rsidRDefault="000C748E" w:rsidP="00594A98">
      <w:pPr>
        <w:pStyle w:val="a3"/>
        <w:numPr>
          <w:ilvl w:val="0"/>
          <w:numId w:val="25"/>
        </w:numPr>
        <w:tabs>
          <w:tab w:val="clear" w:pos="4320"/>
          <w:tab w:val="clear" w:pos="8640"/>
          <w:tab w:val="center" w:pos="892"/>
          <w:tab w:val="left" w:pos="3585"/>
        </w:tabs>
        <w:spacing w:line="360" w:lineRule="auto"/>
        <w:rPr>
          <w:rFonts w:cs="David" w:hint="cs"/>
        </w:rPr>
      </w:pPr>
      <w:r w:rsidRPr="00203DDE">
        <w:rPr>
          <w:rFonts w:cs="David" w:hint="cs"/>
          <w:b/>
          <w:bCs/>
          <w:u w:val="single"/>
          <w:rtl/>
        </w:rPr>
        <w:t>בטיחות</w:t>
      </w:r>
      <w:r w:rsidRPr="00203DDE">
        <w:rPr>
          <w:rFonts w:cs="David" w:hint="cs"/>
          <w:b/>
          <w:bCs/>
          <w:rtl/>
        </w:rPr>
        <w:t xml:space="preserve"> </w:t>
      </w:r>
      <w:r w:rsidRPr="00203DDE">
        <w:rPr>
          <w:rFonts w:cs="David"/>
          <w:rtl/>
        </w:rPr>
        <w:t>–</w:t>
      </w:r>
      <w:r w:rsidRPr="00203DDE">
        <w:rPr>
          <w:rFonts w:cs="David" w:hint="cs"/>
          <w:rtl/>
        </w:rPr>
        <w:t xml:space="preserve"> </w:t>
      </w:r>
      <w:r w:rsidR="00C7315B">
        <w:rPr>
          <w:rFonts w:cs="David" w:hint="cs"/>
          <w:rtl/>
        </w:rPr>
        <w:t>היצרן יצרף למצברים גליון</w:t>
      </w:r>
      <w:r w:rsidRPr="00203DDE">
        <w:rPr>
          <w:rFonts w:cs="David" w:hint="cs"/>
          <w:rtl/>
        </w:rPr>
        <w:t xml:space="preserve"> </w:t>
      </w:r>
      <w:r w:rsidRPr="00203DDE">
        <w:rPr>
          <w:rFonts w:cs="David" w:hint="cs"/>
        </w:rPr>
        <w:t xml:space="preserve">MSDS </w:t>
      </w:r>
      <w:r w:rsidRPr="00203DDE">
        <w:rPr>
          <w:rFonts w:cs="David" w:hint="cs"/>
          <w:rtl/>
        </w:rPr>
        <w:t>ׁ</w:t>
      </w:r>
      <w:r w:rsidR="00C7315B">
        <w:rPr>
          <w:rFonts w:cs="David"/>
          <w:rtl/>
        </w:rPr>
        <w:br/>
      </w:r>
      <w:r w:rsidR="00C7315B">
        <w:rPr>
          <w:rFonts w:cs="David" w:hint="cs"/>
          <w:rtl/>
        </w:rPr>
        <w:t xml:space="preserve">        </w:t>
      </w:r>
      <w:r w:rsidRPr="00203DDE">
        <w:rPr>
          <w:rFonts w:cs="David" w:hint="cs"/>
          <w:rtl/>
        </w:rPr>
        <w:t xml:space="preserve">(דרישות בטיחות </w:t>
      </w:r>
      <w:r w:rsidR="00594A98">
        <w:rPr>
          <w:rFonts w:cs="David" w:hint="cs"/>
          <w:rtl/>
        </w:rPr>
        <w:t>מידע והנחיות טיפול בנושא תקלות/שפך</w:t>
      </w:r>
      <w:r w:rsidRPr="00203DDE">
        <w:rPr>
          <w:rFonts w:cs="David" w:hint="cs"/>
          <w:rtl/>
        </w:rPr>
        <w:t xml:space="preserve"> וחומרים</w:t>
      </w:r>
      <w:r w:rsidR="00DC35FA">
        <w:rPr>
          <w:rFonts w:cs="David" w:hint="cs"/>
          <w:rtl/>
        </w:rPr>
        <w:t xml:space="preserve">  </w:t>
      </w:r>
      <w:r w:rsidRPr="00203DDE">
        <w:rPr>
          <w:rFonts w:cs="David" w:hint="cs"/>
          <w:rtl/>
        </w:rPr>
        <w:t>מסוכנים)</w:t>
      </w:r>
    </w:p>
    <w:p w:rsidR="00C316D6" w:rsidRDefault="00C316D6" w:rsidP="00594A98">
      <w:pPr>
        <w:pStyle w:val="a3"/>
        <w:numPr>
          <w:ilvl w:val="0"/>
          <w:numId w:val="25"/>
        </w:numPr>
        <w:tabs>
          <w:tab w:val="clear" w:pos="4320"/>
          <w:tab w:val="clear" w:pos="8640"/>
          <w:tab w:val="center" w:pos="892"/>
          <w:tab w:val="left" w:pos="3585"/>
        </w:tabs>
        <w:spacing w:line="360" w:lineRule="auto"/>
        <w:rPr>
          <w:rFonts w:cs="David" w:hint="cs"/>
        </w:rPr>
      </w:pPr>
      <w:r>
        <w:rPr>
          <w:rFonts w:cs="David" w:hint="cs"/>
          <w:b/>
          <w:bCs/>
          <w:u w:val="single"/>
          <w:rtl/>
        </w:rPr>
        <w:t>אספקה</w:t>
      </w:r>
    </w:p>
    <w:p w:rsidR="00EC4FC8" w:rsidRPr="00E63BB6" w:rsidRDefault="00406903" w:rsidP="004B4354">
      <w:pPr>
        <w:pStyle w:val="a3"/>
        <w:numPr>
          <w:ilvl w:val="1"/>
          <w:numId w:val="25"/>
        </w:numPr>
        <w:tabs>
          <w:tab w:val="clear" w:pos="4320"/>
          <w:tab w:val="clear" w:pos="8640"/>
          <w:tab w:val="center" w:pos="892"/>
          <w:tab w:val="left" w:pos="3585"/>
        </w:tabs>
        <w:spacing w:line="360" w:lineRule="auto"/>
        <w:rPr>
          <w:rFonts w:cs="David" w:hint="cs"/>
          <w:rtl/>
        </w:rPr>
      </w:pPr>
      <w:r w:rsidRPr="00E63BB6">
        <w:rPr>
          <w:rFonts w:cs="David" w:hint="cs"/>
          <w:rtl/>
        </w:rPr>
        <w:t>הפריטים יסופקו למחסן</w:t>
      </w:r>
      <w:r w:rsidR="00C316D6" w:rsidRPr="00E63BB6">
        <w:rPr>
          <w:rFonts w:cs="David" w:hint="cs"/>
          <w:rtl/>
        </w:rPr>
        <w:t xml:space="preserve"> מח' </w:t>
      </w:r>
      <w:r w:rsidR="004B4354" w:rsidRPr="00E63BB6">
        <w:rPr>
          <w:rFonts w:cs="David" w:hint="cs"/>
          <w:rtl/>
        </w:rPr>
        <w:t>ה</w:t>
      </w:r>
      <w:r w:rsidR="00C316D6" w:rsidRPr="00E63BB6">
        <w:rPr>
          <w:rFonts w:cs="David" w:hint="cs"/>
          <w:rtl/>
        </w:rPr>
        <w:t xml:space="preserve">חבלה </w:t>
      </w:r>
      <w:r w:rsidR="004B4354" w:rsidRPr="00E63BB6">
        <w:rPr>
          <w:rFonts w:cs="David" w:hint="cs"/>
          <w:rtl/>
        </w:rPr>
        <w:t>במתקן יהודאי בירושלים</w:t>
      </w:r>
      <w:r w:rsidR="007B1BFC" w:rsidRPr="00E63BB6">
        <w:rPr>
          <w:rFonts w:cs="David" w:hint="cs"/>
          <w:rtl/>
        </w:rPr>
        <w:t xml:space="preserve">. </w:t>
      </w:r>
    </w:p>
    <w:p w:rsidR="00BC35E7" w:rsidRPr="00203DDE" w:rsidRDefault="00BC35E7" w:rsidP="00766D6A">
      <w:pPr>
        <w:pStyle w:val="a3"/>
        <w:tabs>
          <w:tab w:val="clear" w:pos="4320"/>
          <w:tab w:val="clear" w:pos="8640"/>
          <w:tab w:val="center" w:pos="892"/>
        </w:tabs>
        <w:spacing w:line="360" w:lineRule="auto"/>
        <w:ind w:left="720"/>
        <w:rPr>
          <w:rFonts w:cs="David" w:hint="cs"/>
          <w:rtl/>
        </w:rPr>
      </w:pPr>
    </w:p>
    <w:p w:rsidR="00CF0020" w:rsidRDefault="00CF0020" w:rsidP="00BB3DD7">
      <w:pPr>
        <w:ind w:right="-540" w:hanging="334"/>
        <w:rPr>
          <w:rFonts w:hint="cs"/>
        </w:rPr>
      </w:pPr>
      <w:r>
        <w:rPr>
          <w:rFonts w:hint="cs"/>
          <w:rtl/>
        </w:rPr>
        <w:t xml:space="preserve">             </w:t>
      </w:r>
    </w:p>
    <w:p w:rsidR="00CF0020" w:rsidRPr="003A6045" w:rsidRDefault="00CF0020" w:rsidP="00CF0020">
      <w:pPr>
        <w:pStyle w:val="aa"/>
        <w:spacing w:line="360" w:lineRule="auto"/>
        <w:ind w:left="206" w:right="-180"/>
        <w:jc w:val="left"/>
        <w:rPr>
          <w:b w:val="0"/>
          <w:bCs w:val="0"/>
          <w:sz w:val="24"/>
          <w:rtl/>
        </w:rPr>
      </w:pPr>
    </w:p>
    <w:p w:rsidR="00CF0020" w:rsidRDefault="00CF0020" w:rsidP="00CF0020">
      <w:pPr>
        <w:rPr>
          <w:rFonts w:cs="David"/>
          <w:rtl/>
        </w:rPr>
      </w:pPr>
    </w:p>
    <w:p w:rsidR="00145D4E" w:rsidRPr="00203DDE" w:rsidRDefault="00145D4E" w:rsidP="00450D66">
      <w:pPr>
        <w:pStyle w:val="a3"/>
        <w:tabs>
          <w:tab w:val="clear" w:pos="4320"/>
          <w:tab w:val="clear" w:pos="8640"/>
          <w:tab w:val="center" w:pos="892"/>
        </w:tabs>
        <w:spacing w:line="360" w:lineRule="auto"/>
        <w:jc w:val="center"/>
        <w:rPr>
          <w:rFonts w:cs="David" w:hint="cs"/>
          <w:rtl/>
        </w:rPr>
      </w:pPr>
    </w:p>
    <w:sectPr w:rsidR="00145D4E" w:rsidRPr="00203DDE">
      <w:headerReference w:type="default" r:id="rId8"/>
      <w:footerReference w:type="default" r:id="rId9"/>
      <w:endnotePr>
        <w:numFmt w:val="lowerLetter"/>
      </w:endnotePr>
      <w:pgSz w:w="11909" w:h="16834"/>
      <w:pgMar w:top="357" w:right="1797" w:bottom="431" w:left="1140" w:header="0" w:footer="720" w:gutter="0"/>
      <w:cols w:space="720"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4F4" w:rsidRDefault="00B854F4" w:rsidP="00E71E0E">
      <w:r>
        <w:separator/>
      </w:r>
    </w:p>
  </w:endnote>
  <w:endnote w:type="continuationSeparator" w:id="1">
    <w:p w:rsidR="00B854F4" w:rsidRDefault="00B854F4" w:rsidP="00E71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D6A" w:rsidRDefault="00766D6A">
    <w:pPr>
      <w:pStyle w:val="a4"/>
      <w:jc w:val="right"/>
    </w:pPr>
    <w:r>
      <w:rPr>
        <w:rtl/>
        <w:lang w:val="he-IL"/>
      </w:rPr>
      <w:t xml:space="preserve">עמוד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407578">
      <w:rPr>
        <w:b/>
        <w:noProof/>
        <w:sz w:val="24"/>
        <w:szCs w:val="24"/>
        <w:rtl/>
      </w:rPr>
      <w:t>1</w:t>
    </w:r>
    <w:r>
      <w:rPr>
        <w:b/>
        <w:sz w:val="24"/>
        <w:szCs w:val="24"/>
      </w:rPr>
      <w:fldChar w:fldCharType="end"/>
    </w:r>
    <w:r>
      <w:rPr>
        <w:rtl/>
        <w:lang w:val="he-IL"/>
      </w:rPr>
      <w:t xml:space="preserve"> מתוך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407578">
      <w:rPr>
        <w:b/>
        <w:noProof/>
        <w:sz w:val="24"/>
        <w:szCs w:val="24"/>
        <w:rtl/>
      </w:rPr>
      <w:t>4</w:t>
    </w:r>
    <w:r>
      <w:rPr>
        <w:b/>
        <w:sz w:val="24"/>
        <w:szCs w:val="24"/>
      </w:rPr>
      <w:fldChar w:fldCharType="end"/>
    </w:r>
  </w:p>
  <w:p w:rsidR="00766D6A" w:rsidRDefault="00766D6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4F4" w:rsidRDefault="00B854F4" w:rsidP="00E71E0E">
      <w:r>
        <w:separator/>
      </w:r>
    </w:p>
  </w:footnote>
  <w:footnote w:type="continuationSeparator" w:id="1">
    <w:p w:rsidR="00B854F4" w:rsidRDefault="00B854F4" w:rsidP="00E71E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AA2" w:rsidRDefault="00005AA2">
    <w:pPr>
      <w:pStyle w:val="a3"/>
      <w:rPr>
        <w:rFonts w:hint="cs"/>
        <w:rtl/>
      </w:rPr>
    </w:pPr>
  </w:p>
  <w:p w:rsidR="00005AA2" w:rsidRDefault="00005AA2" w:rsidP="009B3E6D">
    <w:pPr>
      <w:pStyle w:val="a3"/>
      <w:rPr>
        <w:rStyle w:val="a6"/>
        <w:rFonts w:hint="cs"/>
        <w:rtl/>
      </w:rPr>
    </w:pPr>
    <w:r>
      <w:rPr>
        <w:rFonts w:hint="cs"/>
        <w:rtl/>
      </w:rPr>
      <w:t xml:space="preserve">משטרת ישראל/ מחלקת החבלה     </w:t>
    </w:r>
  </w:p>
  <w:p w:rsidR="00005AA2" w:rsidRDefault="00005AA2">
    <w:pPr>
      <w:pStyle w:val="a3"/>
      <w:rPr>
        <w:rFonts w:hint="cs"/>
        <w:rtl/>
      </w:rPr>
    </w:pPr>
    <w:r>
      <w:rPr>
        <w:rStyle w:val="a6"/>
        <w:rFonts w:hint="cs"/>
        <w:rtl/>
      </w:rPr>
      <w:t xml:space="preserve">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22EF"/>
    <w:multiLevelType w:val="multilevel"/>
    <w:tmpl w:val="FB2C669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1424EB2"/>
    <w:multiLevelType w:val="multilevel"/>
    <w:tmpl w:val="FB2C6692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">
    <w:nsid w:val="14C615A0"/>
    <w:multiLevelType w:val="hybridMultilevel"/>
    <w:tmpl w:val="9D28A190"/>
    <w:lvl w:ilvl="0" w:tplc="040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3">
    <w:nsid w:val="1D394D28"/>
    <w:multiLevelType w:val="multilevel"/>
    <w:tmpl w:val="2E8AF3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0620E76"/>
    <w:multiLevelType w:val="multilevel"/>
    <w:tmpl w:val="AFBC5D70"/>
    <w:lvl w:ilvl="0">
      <w:start w:val="1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right="360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  <w:sz w:val="24"/>
      </w:rPr>
    </w:lvl>
  </w:abstractNum>
  <w:abstractNum w:abstractNumId="5">
    <w:nsid w:val="2063239A"/>
    <w:multiLevelType w:val="multilevel"/>
    <w:tmpl w:val="6532C2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>
    <w:nsid w:val="22CB0617"/>
    <w:multiLevelType w:val="multilevel"/>
    <w:tmpl w:val="1D62A02A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isLgl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7">
    <w:nsid w:val="23DF597A"/>
    <w:multiLevelType w:val="multilevel"/>
    <w:tmpl w:val="2E8AF3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83D5DA4"/>
    <w:multiLevelType w:val="hybridMultilevel"/>
    <w:tmpl w:val="33A0CD12"/>
    <w:lvl w:ilvl="0" w:tplc="6A222EEA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973F30"/>
    <w:multiLevelType w:val="multilevel"/>
    <w:tmpl w:val="253CCF9A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right="15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890"/>
        </w:tabs>
        <w:ind w:left="1890" w:right="1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280"/>
        </w:tabs>
        <w:ind w:left="2280" w:right="22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030"/>
        </w:tabs>
        <w:ind w:left="3030" w:right="303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20"/>
        </w:tabs>
        <w:ind w:left="3420" w:right="34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70"/>
        </w:tabs>
        <w:ind w:left="4170" w:right="41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right="4560" w:hanging="1440"/>
      </w:pPr>
      <w:rPr>
        <w:rFonts w:hint="default"/>
        <w:sz w:val="24"/>
      </w:rPr>
    </w:lvl>
  </w:abstractNum>
  <w:abstractNum w:abstractNumId="10">
    <w:nsid w:val="2A9B3006"/>
    <w:multiLevelType w:val="multilevel"/>
    <w:tmpl w:val="9084B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D805195"/>
    <w:multiLevelType w:val="hybridMultilevel"/>
    <w:tmpl w:val="8B20B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8239EE"/>
    <w:multiLevelType w:val="multilevel"/>
    <w:tmpl w:val="9084B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40B1004"/>
    <w:multiLevelType w:val="multilevel"/>
    <w:tmpl w:val="5BCCF3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4">
    <w:nsid w:val="455058AF"/>
    <w:multiLevelType w:val="multilevel"/>
    <w:tmpl w:val="0908DE9C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5">
    <w:nsid w:val="476A682C"/>
    <w:multiLevelType w:val="hybridMultilevel"/>
    <w:tmpl w:val="7B98EFC0"/>
    <w:lvl w:ilvl="0" w:tplc="6A222EEA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134013"/>
    <w:multiLevelType w:val="multilevel"/>
    <w:tmpl w:val="1826CD80"/>
    <w:lvl w:ilvl="0">
      <w:start w:val="5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952"/>
        </w:tabs>
        <w:ind w:left="295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3600"/>
        </w:tabs>
        <w:ind w:left="33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8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3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48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  <w:rPr>
        <w:rFonts w:hint="default"/>
      </w:rPr>
    </w:lvl>
  </w:abstractNum>
  <w:abstractNum w:abstractNumId="17">
    <w:nsid w:val="4D8B18E9"/>
    <w:multiLevelType w:val="hybridMultilevel"/>
    <w:tmpl w:val="A5762B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DAA47EB"/>
    <w:multiLevelType w:val="multilevel"/>
    <w:tmpl w:val="1826CD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66B0849"/>
    <w:multiLevelType w:val="multilevel"/>
    <w:tmpl w:val="149018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8185333"/>
    <w:multiLevelType w:val="hybridMultilevel"/>
    <w:tmpl w:val="17660B08"/>
    <w:lvl w:ilvl="0" w:tplc="6A222EEA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21">
    <w:nsid w:val="594026AC"/>
    <w:multiLevelType w:val="multilevel"/>
    <w:tmpl w:val="79B46B18"/>
    <w:lvl w:ilvl="0">
      <w:start w:val="5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right="100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016"/>
        </w:tabs>
        <w:ind w:left="2016" w:right="201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right="266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672"/>
        </w:tabs>
        <w:ind w:left="3672" w:right="367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right="432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right="532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976"/>
        </w:tabs>
        <w:ind w:left="5976" w:right="597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6984"/>
        </w:tabs>
        <w:ind w:left="6984" w:right="6984" w:hanging="1800"/>
      </w:pPr>
      <w:rPr>
        <w:rFonts w:hint="default"/>
        <w:sz w:val="24"/>
      </w:rPr>
    </w:lvl>
  </w:abstractNum>
  <w:abstractNum w:abstractNumId="22">
    <w:nsid w:val="5A570942"/>
    <w:multiLevelType w:val="hybridMultilevel"/>
    <w:tmpl w:val="EB5CEE94"/>
    <w:lvl w:ilvl="0" w:tplc="7FD0DDA6">
      <w:start w:val="1"/>
      <w:numFmt w:val="decimal"/>
      <w:lvlText w:val="%1."/>
      <w:lvlJc w:val="left"/>
      <w:pPr>
        <w:tabs>
          <w:tab w:val="num" w:pos="401"/>
        </w:tabs>
        <w:ind w:left="401" w:right="401" w:hanging="36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121"/>
        </w:tabs>
        <w:ind w:left="1121" w:right="1121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1841"/>
        </w:tabs>
        <w:ind w:left="1841" w:right="1841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61"/>
        </w:tabs>
        <w:ind w:left="2561" w:right="2561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81"/>
        </w:tabs>
        <w:ind w:left="3281" w:right="3281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001"/>
        </w:tabs>
        <w:ind w:left="4001" w:right="4001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721"/>
        </w:tabs>
        <w:ind w:left="4721" w:right="4721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41"/>
        </w:tabs>
        <w:ind w:left="5441" w:right="5441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61"/>
        </w:tabs>
        <w:ind w:left="6161" w:right="6161" w:hanging="180"/>
      </w:pPr>
    </w:lvl>
  </w:abstractNum>
  <w:abstractNum w:abstractNumId="23">
    <w:nsid w:val="649A40F1"/>
    <w:multiLevelType w:val="multilevel"/>
    <w:tmpl w:val="9084B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680725B9"/>
    <w:multiLevelType w:val="hybridMultilevel"/>
    <w:tmpl w:val="E250B23C"/>
    <w:lvl w:ilvl="0" w:tplc="B4C21390">
      <w:start w:val="100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>
    <w:nsid w:val="70D73D0B"/>
    <w:multiLevelType w:val="multilevel"/>
    <w:tmpl w:val="350EB566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26">
    <w:nsid w:val="762B1857"/>
    <w:multiLevelType w:val="hybridMultilevel"/>
    <w:tmpl w:val="7BE43E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6DA5B8F"/>
    <w:multiLevelType w:val="singleLevel"/>
    <w:tmpl w:val="97AC15EC"/>
    <w:lvl w:ilvl="0">
      <w:start w:val="1"/>
      <w:numFmt w:val="decimal"/>
      <w:lvlText w:val="%1."/>
      <w:lvlJc w:val="left"/>
      <w:pPr>
        <w:tabs>
          <w:tab w:val="num" w:pos="870"/>
        </w:tabs>
        <w:ind w:left="870" w:right="870" w:hanging="360"/>
      </w:pPr>
      <w:rPr>
        <w:rFonts w:hint="default"/>
        <w:sz w:val="24"/>
      </w:rPr>
    </w:lvl>
  </w:abstractNum>
  <w:num w:numId="1">
    <w:abstractNumId w:val="9"/>
  </w:num>
  <w:num w:numId="2">
    <w:abstractNumId w:val="27"/>
  </w:num>
  <w:num w:numId="3">
    <w:abstractNumId w:val="6"/>
  </w:num>
  <w:num w:numId="4">
    <w:abstractNumId w:val="21"/>
  </w:num>
  <w:num w:numId="5">
    <w:abstractNumId w:val="22"/>
  </w:num>
  <w:num w:numId="6">
    <w:abstractNumId w:val="4"/>
  </w:num>
  <w:num w:numId="7">
    <w:abstractNumId w:val="14"/>
  </w:num>
  <w:num w:numId="8">
    <w:abstractNumId w:val="24"/>
  </w:num>
  <w:num w:numId="9">
    <w:abstractNumId w:val="2"/>
  </w:num>
  <w:num w:numId="10">
    <w:abstractNumId w:val="19"/>
  </w:num>
  <w:num w:numId="11">
    <w:abstractNumId w:val="25"/>
  </w:num>
  <w:num w:numId="12">
    <w:abstractNumId w:val="11"/>
  </w:num>
  <w:num w:numId="13">
    <w:abstractNumId w:val="23"/>
  </w:num>
  <w:num w:numId="14">
    <w:abstractNumId w:val="12"/>
  </w:num>
  <w:num w:numId="15">
    <w:abstractNumId w:val="10"/>
  </w:num>
  <w:num w:numId="16">
    <w:abstractNumId w:val="0"/>
  </w:num>
  <w:num w:numId="17">
    <w:abstractNumId w:val="16"/>
  </w:num>
  <w:num w:numId="18">
    <w:abstractNumId w:val="1"/>
  </w:num>
  <w:num w:numId="19">
    <w:abstractNumId w:val="18"/>
  </w:num>
  <w:num w:numId="20">
    <w:abstractNumId w:val="20"/>
  </w:num>
  <w:num w:numId="21">
    <w:abstractNumId w:val="8"/>
  </w:num>
  <w:num w:numId="22">
    <w:abstractNumId w:val="26"/>
  </w:num>
  <w:num w:numId="23">
    <w:abstractNumId w:val="17"/>
  </w:num>
  <w:num w:numId="24">
    <w:abstractNumId w:val="15"/>
  </w:num>
  <w:num w:numId="25">
    <w:abstractNumId w:val="5"/>
  </w:num>
  <w:num w:numId="26">
    <w:abstractNumId w:val="7"/>
  </w:num>
  <w:num w:numId="27">
    <w:abstractNumId w:val="3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embedSystemFonts/>
  <w:proofState w:grammar="clean"/>
  <w:attachedTemplate r:id="rId1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lowerLetter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0A7D"/>
    <w:rsid w:val="00005AA2"/>
    <w:rsid w:val="00083CAE"/>
    <w:rsid w:val="00097A18"/>
    <w:rsid w:val="00097B1E"/>
    <w:rsid w:val="000A5123"/>
    <w:rsid w:val="000C748E"/>
    <w:rsid w:val="00102D5C"/>
    <w:rsid w:val="001036FE"/>
    <w:rsid w:val="001117B8"/>
    <w:rsid w:val="00145D4E"/>
    <w:rsid w:val="00155CA6"/>
    <w:rsid w:val="0016492F"/>
    <w:rsid w:val="001831B7"/>
    <w:rsid w:val="00192F62"/>
    <w:rsid w:val="001A7292"/>
    <w:rsid w:val="001F7E3D"/>
    <w:rsid w:val="00203DDE"/>
    <w:rsid w:val="0021232B"/>
    <w:rsid w:val="00215F6A"/>
    <w:rsid w:val="00260E6B"/>
    <w:rsid w:val="002D3726"/>
    <w:rsid w:val="002E2AEA"/>
    <w:rsid w:val="002F3376"/>
    <w:rsid w:val="0031252D"/>
    <w:rsid w:val="003236F2"/>
    <w:rsid w:val="00326FD0"/>
    <w:rsid w:val="00367053"/>
    <w:rsid w:val="00384F44"/>
    <w:rsid w:val="003A17B4"/>
    <w:rsid w:val="003B38C4"/>
    <w:rsid w:val="003B7863"/>
    <w:rsid w:val="00406903"/>
    <w:rsid w:val="00407578"/>
    <w:rsid w:val="004271AD"/>
    <w:rsid w:val="00442CCE"/>
    <w:rsid w:val="00450D66"/>
    <w:rsid w:val="00456739"/>
    <w:rsid w:val="0049554D"/>
    <w:rsid w:val="004A2D2D"/>
    <w:rsid w:val="004B347E"/>
    <w:rsid w:val="004B4354"/>
    <w:rsid w:val="004C6684"/>
    <w:rsid w:val="004D1D52"/>
    <w:rsid w:val="004E0DD3"/>
    <w:rsid w:val="0050781C"/>
    <w:rsid w:val="0051084F"/>
    <w:rsid w:val="00554AC7"/>
    <w:rsid w:val="00562267"/>
    <w:rsid w:val="00594A98"/>
    <w:rsid w:val="005B0828"/>
    <w:rsid w:val="005F79BE"/>
    <w:rsid w:val="00622499"/>
    <w:rsid w:val="00646E01"/>
    <w:rsid w:val="0067232C"/>
    <w:rsid w:val="00683F5C"/>
    <w:rsid w:val="006D76CB"/>
    <w:rsid w:val="00711E59"/>
    <w:rsid w:val="0072743A"/>
    <w:rsid w:val="00741A67"/>
    <w:rsid w:val="0074781D"/>
    <w:rsid w:val="0075028E"/>
    <w:rsid w:val="0075249B"/>
    <w:rsid w:val="00757391"/>
    <w:rsid w:val="00766D6A"/>
    <w:rsid w:val="007A3114"/>
    <w:rsid w:val="007B1BFC"/>
    <w:rsid w:val="007C6658"/>
    <w:rsid w:val="007E4955"/>
    <w:rsid w:val="00833C2B"/>
    <w:rsid w:val="00862085"/>
    <w:rsid w:val="0087500F"/>
    <w:rsid w:val="008A39D2"/>
    <w:rsid w:val="008F089E"/>
    <w:rsid w:val="008F7330"/>
    <w:rsid w:val="009303B1"/>
    <w:rsid w:val="00930A7D"/>
    <w:rsid w:val="0094448B"/>
    <w:rsid w:val="009461C5"/>
    <w:rsid w:val="00972774"/>
    <w:rsid w:val="009B3E6D"/>
    <w:rsid w:val="009C1419"/>
    <w:rsid w:val="009D00D0"/>
    <w:rsid w:val="009D27E4"/>
    <w:rsid w:val="009E0231"/>
    <w:rsid w:val="009F1EE2"/>
    <w:rsid w:val="00A0340A"/>
    <w:rsid w:val="00A0793C"/>
    <w:rsid w:val="00A165AF"/>
    <w:rsid w:val="00A252A2"/>
    <w:rsid w:val="00A45F97"/>
    <w:rsid w:val="00A75C44"/>
    <w:rsid w:val="00A97805"/>
    <w:rsid w:val="00AB5783"/>
    <w:rsid w:val="00AD7EE1"/>
    <w:rsid w:val="00B21502"/>
    <w:rsid w:val="00B46B8E"/>
    <w:rsid w:val="00B5041A"/>
    <w:rsid w:val="00B80AF1"/>
    <w:rsid w:val="00B852FF"/>
    <w:rsid w:val="00B854F4"/>
    <w:rsid w:val="00B87D92"/>
    <w:rsid w:val="00B92014"/>
    <w:rsid w:val="00BA750E"/>
    <w:rsid w:val="00BB3DD7"/>
    <w:rsid w:val="00BC35E7"/>
    <w:rsid w:val="00BD2429"/>
    <w:rsid w:val="00BD6697"/>
    <w:rsid w:val="00BD689B"/>
    <w:rsid w:val="00BF3152"/>
    <w:rsid w:val="00BF7F54"/>
    <w:rsid w:val="00C03671"/>
    <w:rsid w:val="00C316D6"/>
    <w:rsid w:val="00C7315B"/>
    <w:rsid w:val="00CB09A7"/>
    <w:rsid w:val="00CF0020"/>
    <w:rsid w:val="00D01AC3"/>
    <w:rsid w:val="00D35AA4"/>
    <w:rsid w:val="00D64016"/>
    <w:rsid w:val="00D65901"/>
    <w:rsid w:val="00D869F6"/>
    <w:rsid w:val="00DC35FA"/>
    <w:rsid w:val="00DC5FC0"/>
    <w:rsid w:val="00E52CD7"/>
    <w:rsid w:val="00E63BB6"/>
    <w:rsid w:val="00E71E0E"/>
    <w:rsid w:val="00EA2C7E"/>
    <w:rsid w:val="00EA5FF2"/>
    <w:rsid w:val="00EA7E90"/>
    <w:rsid w:val="00EC4FC8"/>
    <w:rsid w:val="00EE2183"/>
    <w:rsid w:val="00EE497A"/>
    <w:rsid w:val="00F33CCF"/>
    <w:rsid w:val="00F36DEB"/>
    <w:rsid w:val="00F3785C"/>
    <w:rsid w:val="00F45DBB"/>
    <w:rsid w:val="00F62519"/>
    <w:rsid w:val="00F75FBF"/>
    <w:rsid w:val="00F812CE"/>
    <w:rsid w:val="00FA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Narkisim"/>
      <w:sz w:val="28"/>
      <w:szCs w:val="28"/>
      <w:lang w:eastAsia="he-IL"/>
    </w:rPr>
  </w:style>
  <w:style w:type="character" w:default="1" w:styleId="a0">
    <w:name w:val="Default Paragraph Font"/>
    <w:link w:val="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keepLines/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rsid w:val="00D869F6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D869F6"/>
    <w:rPr>
      <w:rFonts w:ascii="Tahoma" w:hAnsi="Tahoma" w:cs="Tahoma"/>
      <w:sz w:val="16"/>
      <w:szCs w:val="16"/>
      <w:lang w:eastAsia="he-IL"/>
    </w:rPr>
  </w:style>
  <w:style w:type="character" w:customStyle="1" w:styleId="a5">
    <w:name w:val="כותרת תחתונה תו"/>
    <w:basedOn w:val="a0"/>
    <w:link w:val="a4"/>
    <w:uiPriority w:val="99"/>
    <w:rsid w:val="00766D6A"/>
    <w:rPr>
      <w:rFonts w:cs="Narkisim"/>
      <w:sz w:val="28"/>
      <w:szCs w:val="28"/>
      <w:lang w:eastAsia="he-IL"/>
    </w:rPr>
  </w:style>
  <w:style w:type="paragraph" w:styleId="a9">
    <w:name w:val="caption"/>
    <w:basedOn w:val="a"/>
    <w:next w:val="a"/>
    <w:qFormat/>
    <w:rsid w:val="00203DDE"/>
    <w:rPr>
      <w:b/>
      <w:bCs/>
      <w:sz w:val="20"/>
      <w:szCs w:val="20"/>
    </w:rPr>
  </w:style>
  <w:style w:type="paragraph" w:styleId="aa">
    <w:name w:val="Title"/>
    <w:basedOn w:val="a"/>
    <w:qFormat/>
    <w:rsid w:val="00CF0020"/>
    <w:pPr>
      <w:jc w:val="center"/>
    </w:pPr>
    <w:rPr>
      <w:rFonts w:cs="David"/>
      <w:b/>
      <w:bCs/>
      <w:noProof/>
      <w:sz w:val="20"/>
      <w:szCs w:val="24"/>
    </w:rPr>
  </w:style>
  <w:style w:type="paragraph" w:customStyle="1" w:styleId="CharChar">
    <w:name w:val="גופן ברירת המחדל של קטע פסקה תו Char תו Char תו"/>
    <w:basedOn w:val="a"/>
    <w:link w:val="a0"/>
    <w:rsid w:val="00CF0020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057045833\Application%20Data\Microsoft\Templates\&#1502;&#1505;&#1502;&#1498;%20&#1495;&#1489;&#1500;&#149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מסמך חבלה</Template>
  <TotalTime>1</TotalTime>
  <Pages>4</Pages>
  <Words>387</Words>
  <Characters>1939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				</vt:lpstr>
    </vt:vector>
  </TitlesOfParts>
  <Company>חבלה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			</dc:title>
  <dc:subject/>
  <dc:creator>u057045833</dc:creator>
  <cp:keywords/>
  <cp:lastModifiedBy>u015964828</cp:lastModifiedBy>
  <cp:revision>2</cp:revision>
  <cp:lastPrinted>2012-04-18T06:42:00Z</cp:lastPrinted>
  <dcterms:created xsi:type="dcterms:W3CDTF">2012-04-29T10:02:00Z</dcterms:created>
  <dcterms:modified xsi:type="dcterms:W3CDTF">2012-04-29T10:02:00Z</dcterms:modified>
</cp:coreProperties>
</file>